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0DAA7" w14:textId="77777777" w:rsidR="000D460C" w:rsidRDefault="000D460C" w:rsidP="000D460C"/>
    <w:p w14:paraId="7AE510BC" w14:textId="2029CD8B" w:rsidR="00AD5E33" w:rsidRDefault="00AD5E33" w:rsidP="00AD5E33">
      <w:pPr>
        <w:pStyle w:val="Heading2"/>
      </w:pPr>
      <w:r w:rsidRPr="00AD5E33">
        <w:t>Instructions</w:t>
      </w:r>
    </w:p>
    <w:p w14:paraId="09B03B98" w14:textId="3B6B9F05" w:rsidR="00AD5E33" w:rsidRDefault="00AD5E33" w:rsidP="000D460C">
      <w:r w:rsidRPr="00AD5E33">
        <w:t xml:space="preserve">The 30-Day Check-in is an opportunity for you to connect with and re-recruit your team member. Use the questions below to have a conversation about their first 30 days on your team and make a plan for how your team member can achieve success before their 90-day </w:t>
      </w:r>
      <w:r w:rsidR="00CA778C" w:rsidRPr="00AD5E33">
        <w:t>check-in</w:t>
      </w:r>
      <w:r w:rsidRPr="00AD5E33">
        <w:t>.</w:t>
      </w:r>
    </w:p>
    <w:p w14:paraId="21837C04" w14:textId="77777777" w:rsidR="00AD5E33" w:rsidRDefault="00AD5E33" w:rsidP="000D460C"/>
    <w:p w14:paraId="71398591" w14:textId="77777777" w:rsidR="00AD5E33" w:rsidRDefault="00AD5E33" w:rsidP="000D460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AD5E33" w14:paraId="57B270E0" w14:textId="77777777" w:rsidTr="00AD5E33">
        <w:trPr>
          <w:trHeight w:val="2016"/>
        </w:trPr>
        <w:tc>
          <w:tcPr>
            <w:tcW w:w="10790" w:type="dxa"/>
          </w:tcPr>
          <w:p w14:paraId="67F813FA" w14:textId="77777777" w:rsidR="00AD5E33" w:rsidRDefault="00AD5E33" w:rsidP="00AD5E33">
            <w:pPr>
              <w:pStyle w:val="ListParagraph"/>
              <w:numPr>
                <w:ilvl w:val="0"/>
                <w:numId w:val="29"/>
              </w:numPr>
              <w:contextualSpacing w:val="0"/>
            </w:pPr>
            <w:r w:rsidRPr="00AD5E33">
              <w:t>What is going well with your initial employment experience?</w:t>
            </w:r>
          </w:p>
          <w:p w14:paraId="69C22280" w14:textId="433DC569" w:rsidR="00AD5E33" w:rsidRDefault="00AD5E33" w:rsidP="00AD5E33"/>
        </w:tc>
      </w:tr>
      <w:tr w:rsidR="00AD5E33" w14:paraId="06C33CFA" w14:textId="77777777" w:rsidTr="00AD5E33">
        <w:trPr>
          <w:trHeight w:val="2016"/>
        </w:trPr>
        <w:tc>
          <w:tcPr>
            <w:tcW w:w="10790" w:type="dxa"/>
          </w:tcPr>
          <w:p w14:paraId="2645311B" w14:textId="77777777" w:rsidR="00AD5E33" w:rsidRDefault="00AD5E33" w:rsidP="00AD5E33">
            <w:pPr>
              <w:pStyle w:val="ListParagraph"/>
              <w:numPr>
                <w:ilvl w:val="0"/>
                <w:numId w:val="29"/>
              </w:numPr>
              <w:contextualSpacing w:val="0"/>
            </w:pPr>
            <w:r w:rsidRPr="00AD5E33">
              <w:t>What has the team done to make you feel comfortable?</w:t>
            </w:r>
          </w:p>
          <w:p w14:paraId="73A11C2F" w14:textId="16108E70" w:rsidR="00AD5E33" w:rsidRDefault="00AD5E33" w:rsidP="000D460C"/>
        </w:tc>
      </w:tr>
      <w:tr w:rsidR="00AD5E33" w14:paraId="22CDAE2F" w14:textId="77777777" w:rsidTr="00AD5E33">
        <w:trPr>
          <w:trHeight w:val="2016"/>
        </w:trPr>
        <w:tc>
          <w:tcPr>
            <w:tcW w:w="10790" w:type="dxa"/>
          </w:tcPr>
          <w:p w14:paraId="18275339" w14:textId="77777777" w:rsidR="00AD5E33" w:rsidRDefault="00AD5E33" w:rsidP="00AD5E33">
            <w:pPr>
              <w:pStyle w:val="ListParagraph"/>
              <w:numPr>
                <w:ilvl w:val="0"/>
                <w:numId w:val="29"/>
              </w:numPr>
              <w:contextualSpacing w:val="0"/>
            </w:pPr>
            <w:r w:rsidRPr="00AD5E33">
              <w:t>What has been the most challenging part of your new job so far?</w:t>
            </w:r>
          </w:p>
          <w:p w14:paraId="0B06E6B7" w14:textId="3A87F348" w:rsidR="00AD5E33" w:rsidRDefault="00AD5E33" w:rsidP="000D460C"/>
        </w:tc>
      </w:tr>
      <w:tr w:rsidR="00AD5E33" w14:paraId="605E40E8" w14:textId="77777777" w:rsidTr="00AD5E33">
        <w:trPr>
          <w:trHeight w:val="2016"/>
        </w:trPr>
        <w:tc>
          <w:tcPr>
            <w:tcW w:w="10790" w:type="dxa"/>
          </w:tcPr>
          <w:p w14:paraId="0329E797" w14:textId="77777777" w:rsidR="00AD5E33" w:rsidRDefault="00AD5E33" w:rsidP="00AD5E33">
            <w:pPr>
              <w:pStyle w:val="ListParagraph"/>
              <w:numPr>
                <w:ilvl w:val="0"/>
                <w:numId w:val="29"/>
              </w:numPr>
              <w:contextualSpacing w:val="0"/>
            </w:pPr>
            <w:r w:rsidRPr="00AD5E33">
              <w:t>What would you like to accomplish in the next two months?</w:t>
            </w:r>
          </w:p>
          <w:p w14:paraId="47A0014A" w14:textId="77777777" w:rsidR="00AD5E33" w:rsidRDefault="00AD5E33" w:rsidP="000D460C"/>
        </w:tc>
      </w:tr>
      <w:tr w:rsidR="00AD5E33" w14:paraId="103F6CD4" w14:textId="77777777" w:rsidTr="00AD5E33">
        <w:trPr>
          <w:trHeight w:val="2016"/>
        </w:trPr>
        <w:tc>
          <w:tcPr>
            <w:tcW w:w="10790" w:type="dxa"/>
          </w:tcPr>
          <w:p w14:paraId="40D61FB0" w14:textId="77777777" w:rsidR="00AD5E33" w:rsidRDefault="00AD5E33" w:rsidP="00AD5E33">
            <w:pPr>
              <w:pStyle w:val="ListParagraph"/>
              <w:numPr>
                <w:ilvl w:val="0"/>
                <w:numId w:val="29"/>
              </w:numPr>
              <w:contextualSpacing w:val="0"/>
            </w:pPr>
            <w:r w:rsidRPr="00AD5E33">
              <w:t>What can I do to support you?</w:t>
            </w:r>
          </w:p>
          <w:p w14:paraId="1AECF9FF" w14:textId="77777777" w:rsidR="00AD5E33" w:rsidRDefault="00AD5E33" w:rsidP="000D460C"/>
        </w:tc>
      </w:tr>
    </w:tbl>
    <w:p w14:paraId="7BAFA987" w14:textId="77777777" w:rsidR="00AD5E33" w:rsidRDefault="00AD5E33" w:rsidP="000D460C"/>
    <w:p w14:paraId="06EE7CE3" w14:textId="77777777" w:rsidR="00AD5E33" w:rsidRDefault="00AD5E33" w:rsidP="000D460C"/>
    <w:p w14:paraId="719780CA" w14:textId="6C8A7FE5" w:rsidR="00AD5E33" w:rsidRDefault="00AD5E33" w:rsidP="000D460C">
      <w:r>
        <w:br w:type="page"/>
      </w:r>
    </w:p>
    <w:p w14:paraId="185972D3" w14:textId="77777777" w:rsidR="00AD5E33" w:rsidRDefault="00AD5E33" w:rsidP="000D460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AD5E33" w14:paraId="78951C89" w14:textId="77777777" w:rsidTr="00AD5E33">
        <w:trPr>
          <w:trHeight w:val="6192"/>
        </w:trPr>
        <w:tc>
          <w:tcPr>
            <w:tcW w:w="10790" w:type="dxa"/>
          </w:tcPr>
          <w:p w14:paraId="13A145DC" w14:textId="77777777" w:rsidR="00AD5E33" w:rsidRPr="00AD5E33" w:rsidRDefault="00AD5E33" w:rsidP="004D7586">
            <w:pPr>
              <w:rPr>
                <w:b/>
                <w:bCs/>
              </w:rPr>
            </w:pPr>
            <w:r w:rsidRPr="00AD5E33">
              <w:rPr>
                <w:b/>
                <w:bCs/>
              </w:rPr>
              <w:t>Leader Actions:</w:t>
            </w:r>
          </w:p>
          <w:p w14:paraId="7FEE6B3E" w14:textId="77777777" w:rsidR="00AD5E33" w:rsidRDefault="00AD5E33" w:rsidP="004D7586"/>
        </w:tc>
      </w:tr>
      <w:tr w:rsidR="00AD5E33" w14:paraId="1620B51B" w14:textId="77777777" w:rsidTr="00AD5E33">
        <w:trPr>
          <w:trHeight w:val="6192"/>
        </w:trPr>
        <w:tc>
          <w:tcPr>
            <w:tcW w:w="10790" w:type="dxa"/>
          </w:tcPr>
          <w:p w14:paraId="39DB81BD" w14:textId="77777777" w:rsidR="00AD5E33" w:rsidRPr="00AD5E33" w:rsidRDefault="00AD5E33" w:rsidP="004D7586">
            <w:pPr>
              <w:rPr>
                <w:b/>
                <w:bCs/>
              </w:rPr>
            </w:pPr>
            <w:r w:rsidRPr="00AD5E33">
              <w:rPr>
                <w:b/>
                <w:bCs/>
              </w:rPr>
              <w:t>Team Member Actions:</w:t>
            </w:r>
          </w:p>
          <w:p w14:paraId="0B74AD15" w14:textId="77777777" w:rsidR="00AD5E33" w:rsidRDefault="00AD5E33" w:rsidP="004D7586"/>
        </w:tc>
      </w:tr>
    </w:tbl>
    <w:p w14:paraId="73AAF10D" w14:textId="77777777" w:rsidR="00AD5E33" w:rsidRPr="000D460C" w:rsidRDefault="00AD5E33" w:rsidP="000D460C"/>
    <w:sectPr w:rsidR="00AD5E33" w:rsidRPr="000D460C" w:rsidSect="00DA29E3">
      <w:headerReference w:type="default" r:id="rId10"/>
      <w:footerReference w:type="even" r:id="rId11"/>
      <w:footerReference w:type="defaul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1321D" w14:textId="77777777" w:rsidR="007846D0" w:rsidRDefault="007846D0" w:rsidP="0099430D">
      <w:r>
        <w:separator/>
      </w:r>
    </w:p>
  </w:endnote>
  <w:endnote w:type="continuationSeparator" w:id="0">
    <w:p w14:paraId="5B3EC3D6" w14:textId="77777777" w:rsidR="007846D0" w:rsidRDefault="007846D0" w:rsidP="00994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376F2" w14:textId="1B91ED69" w:rsidR="00AD5E33" w:rsidRDefault="00AD5E3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484D9642" wp14:editId="4654D85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70660" cy="345440"/>
              <wp:effectExtent l="0" t="0" r="15240" b="0"/>
              <wp:wrapNone/>
              <wp:docPr id="2012064745" name="Text Box 2" descr="Confident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066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BB239C" w14:textId="5B51EEAA" w:rsidR="00AD5E33" w:rsidRPr="00AD5E33" w:rsidRDefault="00AD5E33" w:rsidP="00AD5E3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D5E3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4D964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-Sensitive" style="position:absolute;margin-left:0;margin-top:0;width:115.8pt;height:27.2pt;z-index:25165824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" filled="f" stroked="f">
              <v:textbox style="mso-fit-shape-to-text:t" inset="20pt,0,0,15pt">
                <w:txbxContent>
                  <w:p w14:paraId="39BB239C" w14:textId="5B51EEAA" w:rsidR="00AD5E33" w:rsidRPr="00AD5E33" w:rsidRDefault="00AD5E33" w:rsidP="00AD5E33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D5E3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Confidential-Sensitive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236E7" w14:textId="343D4805" w:rsidR="00B56295" w:rsidRPr="000D460C" w:rsidRDefault="007846D0" w:rsidP="000D460C">
    <w:pPr>
      <w:pStyle w:val="Footer"/>
      <w:jc w:val="right"/>
    </w:pPr>
    <w:sdt>
      <w:sdtPr>
        <w:id w:val="1997375126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0D460C">
              <w:rPr>
                <w:noProof/>
              </w:rPr>
              <w:drawing>
                <wp:anchor distT="0" distB="0" distL="114300" distR="114300" simplePos="0" relativeHeight="251658241" behindDoc="0" locked="0" layoutInCell="1" allowOverlap="1" wp14:anchorId="124C43F4" wp14:editId="12D7AA08">
                  <wp:simplePos x="0" y="0"/>
                  <wp:positionH relativeFrom="margin">
                    <wp:posOffset>0</wp:posOffset>
                  </wp:positionH>
                  <wp:positionV relativeFrom="paragraph">
                    <wp:posOffset>58107</wp:posOffset>
                  </wp:positionV>
                  <wp:extent cx="2178685" cy="365760"/>
                  <wp:effectExtent l="0" t="0" r="0" b="0"/>
                  <wp:wrapNone/>
                  <wp:docPr id="1764985373" name="Picture 2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4985373" name="Picture 2" descr="A black background with a black square&#10;&#10;AI-generated content may be incorrect.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8685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D460C" w:rsidRPr="000D460C">
              <w:t xml:space="preserve">Page </w:t>
            </w:r>
            <w:r w:rsidR="000D460C" w:rsidRPr="000D460C">
              <w:rPr>
                <w:b/>
                <w:bCs/>
              </w:rPr>
              <w:fldChar w:fldCharType="begin"/>
            </w:r>
            <w:r w:rsidR="000D460C" w:rsidRPr="000D460C">
              <w:rPr>
                <w:b/>
                <w:bCs/>
              </w:rPr>
              <w:instrText xml:space="preserve"> PAGE </w:instrText>
            </w:r>
            <w:r w:rsidR="000D460C" w:rsidRPr="000D460C">
              <w:rPr>
                <w:b/>
                <w:bCs/>
              </w:rPr>
              <w:fldChar w:fldCharType="separate"/>
            </w:r>
            <w:r w:rsidR="000D460C" w:rsidRPr="000D460C">
              <w:rPr>
                <w:b/>
                <w:bCs/>
                <w:noProof/>
              </w:rPr>
              <w:t>2</w:t>
            </w:r>
            <w:r w:rsidR="000D460C" w:rsidRPr="000D460C">
              <w:rPr>
                <w:b/>
                <w:bCs/>
              </w:rPr>
              <w:fldChar w:fldCharType="end"/>
            </w:r>
            <w:r w:rsidR="000D460C" w:rsidRPr="000D460C">
              <w:t xml:space="preserve"> of </w:t>
            </w:r>
            <w:r w:rsidR="000D460C" w:rsidRPr="000D460C">
              <w:rPr>
                <w:b/>
                <w:bCs/>
              </w:rPr>
              <w:fldChar w:fldCharType="begin"/>
            </w:r>
            <w:r w:rsidR="000D460C" w:rsidRPr="000D460C">
              <w:rPr>
                <w:b/>
                <w:bCs/>
              </w:rPr>
              <w:instrText xml:space="preserve"> NUMPAGES  </w:instrText>
            </w:r>
            <w:r w:rsidR="000D460C" w:rsidRPr="000D460C">
              <w:rPr>
                <w:b/>
                <w:bCs/>
              </w:rPr>
              <w:fldChar w:fldCharType="separate"/>
            </w:r>
            <w:r w:rsidR="000D460C" w:rsidRPr="000D460C">
              <w:rPr>
                <w:b/>
                <w:bCs/>
                <w:noProof/>
              </w:rPr>
              <w:t>2</w:t>
            </w:r>
            <w:r w:rsidR="000D460C" w:rsidRPr="000D460C">
              <w:rPr>
                <w:b/>
                <w:bCs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37BE6" w14:textId="680450A5" w:rsidR="00AD5E33" w:rsidRDefault="00AD5E3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896AE46" wp14:editId="13F9AB7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70660" cy="345440"/>
              <wp:effectExtent l="0" t="0" r="15240" b="0"/>
              <wp:wrapNone/>
              <wp:docPr id="374685047" name="Text Box 1" descr="Confident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066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A68AE4" w14:textId="7C2B44A3" w:rsidR="00AD5E33" w:rsidRPr="00AD5E33" w:rsidRDefault="00AD5E33" w:rsidP="00AD5E3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D5E3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96AE4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Confidential-Sensitive" style="position:absolute;margin-left:0;margin-top:0;width:115.8pt;height:27.2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" filled="f" stroked="f">
              <v:textbox style="mso-fit-shape-to-text:t" inset="20pt,0,0,15pt">
                <w:txbxContent>
                  <w:p w14:paraId="5CA68AE4" w14:textId="7C2B44A3" w:rsidR="00AD5E33" w:rsidRPr="00AD5E33" w:rsidRDefault="00AD5E33" w:rsidP="00AD5E33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D5E3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Confidential-Sensitive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83454" w14:textId="77777777" w:rsidR="007846D0" w:rsidRDefault="007846D0" w:rsidP="0099430D">
      <w:r>
        <w:separator/>
      </w:r>
    </w:p>
  </w:footnote>
  <w:footnote w:type="continuationSeparator" w:id="0">
    <w:p w14:paraId="655BA8F3" w14:textId="77777777" w:rsidR="007846D0" w:rsidRDefault="007846D0" w:rsidP="009943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D83F9" w14:textId="76B9FEDC" w:rsidR="00822D55" w:rsidRPr="0099430D" w:rsidRDefault="00593845" w:rsidP="0099430D">
    <w:pPr>
      <w:pStyle w:val="Title"/>
    </w:pPr>
    <w:r w:rsidRPr="0099430D">
      <w:drawing>
        <wp:anchor distT="0" distB="0" distL="114300" distR="114300" simplePos="0" relativeHeight="251658240" behindDoc="0" locked="0" layoutInCell="1" allowOverlap="1" wp14:anchorId="07F2A97B" wp14:editId="035C9852">
          <wp:simplePos x="0" y="0"/>
          <wp:positionH relativeFrom="margin">
            <wp:align>right</wp:align>
          </wp:positionH>
          <wp:positionV relativeFrom="paragraph">
            <wp:posOffset>-152400</wp:posOffset>
          </wp:positionV>
          <wp:extent cx="2019954" cy="274320"/>
          <wp:effectExtent l="0" t="0" r="0" b="0"/>
          <wp:wrapNone/>
          <wp:docPr id="1064210421" name="Picture 106421042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19954" cy="274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5E33">
      <w:t>30-Day Check-In Conversation</w:t>
    </w:r>
  </w:p>
  <w:p w14:paraId="114CB409" w14:textId="4C97F494" w:rsidR="00B56295" w:rsidRPr="0099430D" w:rsidRDefault="00AD5E33" w:rsidP="0099430D">
    <w:pPr>
      <w:pStyle w:val="Subtitle"/>
      <w:pBdr>
        <w:bottom w:val="single" w:sz="4" w:space="1" w:color="auto"/>
      </w:pBdr>
      <w:spacing w:after="120"/>
    </w:pPr>
    <w:r>
      <w:t>New Employee Onboarding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C364A"/>
    <w:multiLevelType w:val="multilevel"/>
    <w:tmpl w:val="D91CA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8914E9"/>
    <w:multiLevelType w:val="multilevel"/>
    <w:tmpl w:val="CF243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EB526B"/>
    <w:multiLevelType w:val="multilevel"/>
    <w:tmpl w:val="35FEB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2A20C5C"/>
    <w:multiLevelType w:val="hybridMultilevel"/>
    <w:tmpl w:val="97A06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279D0"/>
    <w:multiLevelType w:val="multilevel"/>
    <w:tmpl w:val="E586D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C3571E"/>
    <w:multiLevelType w:val="hybridMultilevel"/>
    <w:tmpl w:val="CD2CB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0774A"/>
    <w:multiLevelType w:val="multilevel"/>
    <w:tmpl w:val="50148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5E86182"/>
    <w:multiLevelType w:val="multilevel"/>
    <w:tmpl w:val="2CE83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7AE71D9"/>
    <w:multiLevelType w:val="multilevel"/>
    <w:tmpl w:val="D0BC5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B32516A"/>
    <w:multiLevelType w:val="multilevel"/>
    <w:tmpl w:val="233C2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6DB384D"/>
    <w:multiLevelType w:val="multilevel"/>
    <w:tmpl w:val="24B81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C303F0E"/>
    <w:multiLevelType w:val="multilevel"/>
    <w:tmpl w:val="8C4EF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D07764B"/>
    <w:multiLevelType w:val="multilevel"/>
    <w:tmpl w:val="EB248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177285A"/>
    <w:multiLevelType w:val="multilevel"/>
    <w:tmpl w:val="9A705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76E19F3"/>
    <w:multiLevelType w:val="multilevel"/>
    <w:tmpl w:val="524A3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A0E4474"/>
    <w:multiLevelType w:val="multilevel"/>
    <w:tmpl w:val="C2B2D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AB0095C"/>
    <w:multiLevelType w:val="hybridMultilevel"/>
    <w:tmpl w:val="618A8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4335AC"/>
    <w:multiLevelType w:val="multilevel"/>
    <w:tmpl w:val="678CE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E060315"/>
    <w:multiLevelType w:val="multilevel"/>
    <w:tmpl w:val="C9066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EBB2A24"/>
    <w:multiLevelType w:val="hybridMultilevel"/>
    <w:tmpl w:val="B8ECC5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9C4B70"/>
    <w:multiLevelType w:val="multilevel"/>
    <w:tmpl w:val="7E226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4D00136"/>
    <w:multiLevelType w:val="multilevel"/>
    <w:tmpl w:val="624A1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72E42DE"/>
    <w:multiLevelType w:val="multilevel"/>
    <w:tmpl w:val="01628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83A3891"/>
    <w:multiLevelType w:val="multilevel"/>
    <w:tmpl w:val="95765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0E71323"/>
    <w:multiLevelType w:val="hybridMultilevel"/>
    <w:tmpl w:val="B71AF9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67B0CDC"/>
    <w:multiLevelType w:val="multilevel"/>
    <w:tmpl w:val="2BC6C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B6D4F48"/>
    <w:multiLevelType w:val="hybridMultilevel"/>
    <w:tmpl w:val="AB6242D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7C4702BB"/>
    <w:multiLevelType w:val="multilevel"/>
    <w:tmpl w:val="F6829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CDC48AA"/>
    <w:multiLevelType w:val="multilevel"/>
    <w:tmpl w:val="CDB08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48086259">
    <w:abstractNumId w:val="11"/>
  </w:num>
  <w:num w:numId="2" w16cid:durableId="1224953345">
    <w:abstractNumId w:val="28"/>
  </w:num>
  <w:num w:numId="3" w16cid:durableId="1410806368">
    <w:abstractNumId w:val="15"/>
  </w:num>
  <w:num w:numId="4" w16cid:durableId="1229195481">
    <w:abstractNumId w:val="7"/>
  </w:num>
  <w:num w:numId="5" w16cid:durableId="192812301">
    <w:abstractNumId w:val="27"/>
  </w:num>
  <w:num w:numId="6" w16cid:durableId="1288702530">
    <w:abstractNumId w:val="6"/>
  </w:num>
  <w:num w:numId="7" w16cid:durableId="1069038412">
    <w:abstractNumId w:val="13"/>
  </w:num>
  <w:num w:numId="8" w16cid:durableId="454833338">
    <w:abstractNumId w:val="4"/>
  </w:num>
  <w:num w:numId="9" w16cid:durableId="38435060">
    <w:abstractNumId w:val="12"/>
  </w:num>
  <w:num w:numId="10" w16cid:durableId="1836336592">
    <w:abstractNumId w:val="0"/>
  </w:num>
  <w:num w:numId="11" w16cid:durableId="1996910506">
    <w:abstractNumId w:val="22"/>
  </w:num>
  <w:num w:numId="12" w16cid:durableId="765618080">
    <w:abstractNumId w:val="21"/>
  </w:num>
  <w:num w:numId="13" w16cid:durableId="926229194">
    <w:abstractNumId w:val="1"/>
  </w:num>
  <w:num w:numId="14" w16cid:durableId="1417441535">
    <w:abstractNumId w:val="2"/>
  </w:num>
  <w:num w:numId="15" w16cid:durableId="726681922">
    <w:abstractNumId w:val="18"/>
  </w:num>
  <w:num w:numId="16" w16cid:durableId="849683970">
    <w:abstractNumId w:val="17"/>
  </w:num>
  <w:num w:numId="17" w16cid:durableId="1677263087">
    <w:abstractNumId w:val="10"/>
  </w:num>
  <w:num w:numId="18" w16cid:durableId="143937348">
    <w:abstractNumId w:val="20"/>
  </w:num>
  <w:num w:numId="19" w16cid:durableId="947157196">
    <w:abstractNumId w:val="14"/>
  </w:num>
  <w:num w:numId="20" w16cid:durableId="1978679826">
    <w:abstractNumId w:val="25"/>
  </w:num>
  <w:num w:numId="21" w16cid:durableId="1765609470">
    <w:abstractNumId w:val="8"/>
  </w:num>
  <w:num w:numId="22" w16cid:durableId="778646988">
    <w:abstractNumId w:val="9"/>
  </w:num>
  <w:num w:numId="23" w16cid:durableId="593518349">
    <w:abstractNumId w:val="23"/>
  </w:num>
  <w:num w:numId="24" w16cid:durableId="1235975018">
    <w:abstractNumId w:val="26"/>
  </w:num>
  <w:num w:numId="25" w16cid:durableId="209457724">
    <w:abstractNumId w:val="16"/>
  </w:num>
  <w:num w:numId="26" w16cid:durableId="509638497">
    <w:abstractNumId w:val="3"/>
  </w:num>
  <w:num w:numId="27" w16cid:durableId="142434244">
    <w:abstractNumId w:val="5"/>
  </w:num>
  <w:num w:numId="28" w16cid:durableId="563487274">
    <w:abstractNumId w:val="19"/>
  </w:num>
  <w:num w:numId="29" w16cid:durableId="113124349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E33"/>
    <w:rsid w:val="00002853"/>
    <w:rsid w:val="000261C4"/>
    <w:rsid w:val="00030931"/>
    <w:rsid w:val="0004522D"/>
    <w:rsid w:val="00047396"/>
    <w:rsid w:val="000545CC"/>
    <w:rsid w:val="000656E5"/>
    <w:rsid w:val="00070A78"/>
    <w:rsid w:val="0007437A"/>
    <w:rsid w:val="00083A7B"/>
    <w:rsid w:val="00087D8B"/>
    <w:rsid w:val="00093AC9"/>
    <w:rsid w:val="000961A9"/>
    <w:rsid w:val="000C4016"/>
    <w:rsid w:val="000D1C27"/>
    <w:rsid w:val="000D460C"/>
    <w:rsid w:val="000E1466"/>
    <w:rsid w:val="0010350D"/>
    <w:rsid w:val="00107CBE"/>
    <w:rsid w:val="00117470"/>
    <w:rsid w:val="0012112D"/>
    <w:rsid w:val="00122615"/>
    <w:rsid w:val="00127E39"/>
    <w:rsid w:val="00134208"/>
    <w:rsid w:val="0014216C"/>
    <w:rsid w:val="00151A5C"/>
    <w:rsid w:val="001540E9"/>
    <w:rsid w:val="00157F5C"/>
    <w:rsid w:val="00161270"/>
    <w:rsid w:val="00181C6C"/>
    <w:rsid w:val="0018722D"/>
    <w:rsid w:val="00192928"/>
    <w:rsid w:val="001A0824"/>
    <w:rsid w:val="001A0C51"/>
    <w:rsid w:val="001A3225"/>
    <w:rsid w:val="001A64DC"/>
    <w:rsid w:val="001A78E6"/>
    <w:rsid w:val="001B754B"/>
    <w:rsid w:val="001D32FE"/>
    <w:rsid w:val="001F1238"/>
    <w:rsid w:val="001F5959"/>
    <w:rsid w:val="0021161A"/>
    <w:rsid w:val="0021260C"/>
    <w:rsid w:val="00214379"/>
    <w:rsid w:val="00215F47"/>
    <w:rsid w:val="002249E1"/>
    <w:rsid w:val="00225FCB"/>
    <w:rsid w:val="00232B70"/>
    <w:rsid w:val="00234DEB"/>
    <w:rsid w:val="002444F5"/>
    <w:rsid w:val="00245E96"/>
    <w:rsid w:val="00250C22"/>
    <w:rsid w:val="00257643"/>
    <w:rsid w:val="002614C9"/>
    <w:rsid w:val="00265482"/>
    <w:rsid w:val="00280596"/>
    <w:rsid w:val="002934A2"/>
    <w:rsid w:val="002973D3"/>
    <w:rsid w:val="002A56E8"/>
    <w:rsid w:val="002A5DDF"/>
    <w:rsid w:val="002C07DC"/>
    <w:rsid w:val="002D3BAE"/>
    <w:rsid w:val="002E4459"/>
    <w:rsid w:val="002E5592"/>
    <w:rsid w:val="002E6CE9"/>
    <w:rsid w:val="002F46AA"/>
    <w:rsid w:val="003043BD"/>
    <w:rsid w:val="00306A6D"/>
    <w:rsid w:val="003070CD"/>
    <w:rsid w:val="0030759F"/>
    <w:rsid w:val="00310B40"/>
    <w:rsid w:val="00316AF8"/>
    <w:rsid w:val="00316BC3"/>
    <w:rsid w:val="00332AF9"/>
    <w:rsid w:val="00336618"/>
    <w:rsid w:val="00341392"/>
    <w:rsid w:val="00342BFC"/>
    <w:rsid w:val="0036772D"/>
    <w:rsid w:val="0037154E"/>
    <w:rsid w:val="003760E2"/>
    <w:rsid w:val="00381915"/>
    <w:rsid w:val="00386F7C"/>
    <w:rsid w:val="00397627"/>
    <w:rsid w:val="003C15E1"/>
    <w:rsid w:val="003C3184"/>
    <w:rsid w:val="003C3A41"/>
    <w:rsid w:val="003D1576"/>
    <w:rsid w:val="003D7253"/>
    <w:rsid w:val="003E0E72"/>
    <w:rsid w:val="003E384F"/>
    <w:rsid w:val="003F1E9A"/>
    <w:rsid w:val="003F6EC6"/>
    <w:rsid w:val="004003CA"/>
    <w:rsid w:val="00411AA5"/>
    <w:rsid w:val="00415CCA"/>
    <w:rsid w:val="0042522D"/>
    <w:rsid w:val="00425E2F"/>
    <w:rsid w:val="0043645C"/>
    <w:rsid w:val="00451C49"/>
    <w:rsid w:val="0045362D"/>
    <w:rsid w:val="00457D69"/>
    <w:rsid w:val="00460795"/>
    <w:rsid w:val="0046340C"/>
    <w:rsid w:val="00472305"/>
    <w:rsid w:val="00480988"/>
    <w:rsid w:val="004B52EA"/>
    <w:rsid w:val="004D23AA"/>
    <w:rsid w:val="004E27FD"/>
    <w:rsid w:val="004E28D7"/>
    <w:rsid w:val="004E452F"/>
    <w:rsid w:val="004E7810"/>
    <w:rsid w:val="004E7D88"/>
    <w:rsid w:val="004F06F2"/>
    <w:rsid w:val="004F23B3"/>
    <w:rsid w:val="004F2B2B"/>
    <w:rsid w:val="00505624"/>
    <w:rsid w:val="0051240D"/>
    <w:rsid w:val="00516D24"/>
    <w:rsid w:val="00520238"/>
    <w:rsid w:val="0052251E"/>
    <w:rsid w:val="0053280F"/>
    <w:rsid w:val="005365FA"/>
    <w:rsid w:val="00537EA1"/>
    <w:rsid w:val="00542169"/>
    <w:rsid w:val="00542F85"/>
    <w:rsid w:val="0054306E"/>
    <w:rsid w:val="00550948"/>
    <w:rsid w:val="00565BD6"/>
    <w:rsid w:val="00575DA7"/>
    <w:rsid w:val="005804E2"/>
    <w:rsid w:val="00582115"/>
    <w:rsid w:val="005845E9"/>
    <w:rsid w:val="00585175"/>
    <w:rsid w:val="00593845"/>
    <w:rsid w:val="00593B00"/>
    <w:rsid w:val="0059588A"/>
    <w:rsid w:val="00597375"/>
    <w:rsid w:val="005A0E2E"/>
    <w:rsid w:val="005B7840"/>
    <w:rsid w:val="005C192B"/>
    <w:rsid w:val="005D19F1"/>
    <w:rsid w:val="005D36F5"/>
    <w:rsid w:val="005D597E"/>
    <w:rsid w:val="005E2283"/>
    <w:rsid w:val="005E2EAA"/>
    <w:rsid w:val="005F0FFB"/>
    <w:rsid w:val="00602D7F"/>
    <w:rsid w:val="00616E21"/>
    <w:rsid w:val="00620AD6"/>
    <w:rsid w:val="006235F9"/>
    <w:rsid w:val="00630CCC"/>
    <w:rsid w:val="00657002"/>
    <w:rsid w:val="006634D8"/>
    <w:rsid w:val="00684ACD"/>
    <w:rsid w:val="00695FB7"/>
    <w:rsid w:val="006969E4"/>
    <w:rsid w:val="006B012B"/>
    <w:rsid w:val="006D3A47"/>
    <w:rsid w:val="006E6968"/>
    <w:rsid w:val="006E7DC1"/>
    <w:rsid w:val="006F2916"/>
    <w:rsid w:val="006F7FD3"/>
    <w:rsid w:val="00707259"/>
    <w:rsid w:val="0072456A"/>
    <w:rsid w:val="007252C5"/>
    <w:rsid w:val="00725363"/>
    <w:rsid w:val="0073469F"/>
    <w:rsid w:val="00736C28"/>
    <w:rsid w:val="00747E4F"/>
    <w:rsid w:val="007509EF"/>
    <w:rsid w:val="00765E5F"/>
    <w:rsid w:val="00767BD7"/>
    <w:rsid w:val="0077597C"/>
    <w:rsid w:val="00776F42"/>
    <w:rsid w:val="00777D61"/>
    <w:rsid w:val="00783E53"/>
    <w:rsid w:val="007846D0"/>
    <w:rsid w:val="007848B2"/>
    <w:rsid w:val="00785938"/>
    <w:rsid w:val="007867E9"/>
    <w:rsid w:val="00787831"/>
    <w:rsid w:val="007879E4"/>
    <w:rsid w:val="00796966"/>
    <w:rsid w:val="007A2725"/>
    <w:rsid w:val="007A4C1C"/>
    <w:rsid w:val="007A6165"/>
    <w:rsid w:val="007B1778"/>
    <w:rsid w:val="007B2FAA"/>
    <w:rsid w:val="007D54F5"/>
    <w:rsid w:val="007E4D9E"/>
    <w:rsid w:val="007F3AE9"/>
    <w:rsid w:val="0081165E"/>
    <w:rsid w:val="00821823"/>
    <w:rsid w:val="00822D55"/>
    <w:rsid w:val="00824528"/>
    <w:rsid w:val="0082709F"/>
    <w:rsid w:val="00840161"/>
    <w:rsid w:val="008431DB"/>
    <w:rsid w:val="00854C38"/>
    <w:rsid w:val="00856CCF"/>
    <w:rsid w:val="00874A96"/>
    <w:rsid w:val="00881E15"/>
    <w:rsid w:val="00892295"/>
    <w:rsid w:val="008960A3"/>
    <w:rsid w:val="008A0DE3"/>
    <w:rsid w:val="008A72BB"/>
    <w:rsid w:val="008C06B4"/>
    <w:rsid w:val="008C0DDC"/>
    <w:rsid w:val="008C200A"/>
    <w:rsid w:val="008C2A18"/>
    <w:rsid w:val="008D1084"/>
    <w:rsid w:val="008D7469"/>
    <w:rsid w:val="008E5063"/>
    <w:rsid w:val="008E7A26"/>
    <w:rsid w:val="008F0875"/>
    <w:rsid w:val="0090108B"/>
    <w:rsid w:val="00917000"/>
    <w:rsid w:val="00920637"/>
    <w:rsid w:val="00927EE5"/>
    <w:rsid w:val="009344C2"/>
    <w:rsid w:val="009352F3"/>
    <w:rsid w:val="0094389D"/>
    <w:rsid w:val="00946BEA"/>
    <w:rsid w:val="00963AB7"/>
    <w:rsid w:val="00965131"/>
    <w:rsid w:val="00965A52"/>
    <w:rsid w:val="009714C9"/>
    <w:rsid w:val="00984E03"/>
    <w:rsid w:val="00990347"/>
    <w:rsid w:val="00993398"/>
    <w:rsid w:val="0099430D"/>
    <w:rsid w:val="00994B2F"/>
    <w:rsid w:val="009A1801"/>
    <w:rsid w:val="009A1B1B"/>
    <w:rsid w:val="009D00F0"/>
    <w:rsid w:val="009D1905"/>
    <w:rsid w:val="009E4374"/>
    <w:rsid w:val="009E79F3"/>
    <w:rsid w:val="009F0BF0"/>
    <w:rsid w:val="009F5C35"/>
    <w:rsid w:val="00A04B0A"/>
    <w:rsid w:val="00A350F5"/>
    <w:rsid w:val="00A363B7"/>
    <w:rsid w:val="00A510A2"/>
    <w:rsid w:val="00A54158"/>
    <w:rsid w:val="00A566D6"/>
    <w:rsid w:val="00A651E5"/>
    <w:rsid w:val="00A66750"/>
    <w:rsid w:val="00A7498F"/>
    <w:rsid w:val="00A766B2"/>
    <w:rsid w:val="00A77C94"/>
    <w:rsid w:val="00A8723A"/>
    <w:rsid w:val="00A91889"/>
    <w:rsid w:val="00A9398E"/>
    <w:rsid w:val="00A947C7"/>
    <w:rsid w:val="00AA25F4"/>
    <w:rsid w:val="00AA283E"/>
    <w:rsid w:val="00AD0C5C"/>
    <w:rsid w:val="00AD16BF"/>
    <w:rsid w:val="00AD5E33"/>
    <w:rsid w:val="00AD5FB7"/>
    <w:rsid w:val="00AD74D2"/>
    <w:rsid w:val="00B03353"/>
    <w:rsid w:val="00B06E75"/>
    <w:rsid w:val="00B11AE0"/>
    <w:rsid w:val="00B16C0F"/>
    <w:rsid w:val="00B17402"/>
    <w:rsid w:val="00B17AAD"/>
    <w:rsid w:val="00B17D8C"/>
    <w:rsid w:val="00B25812"/>
    <w:rsid w:val="00B406CC"/>
    <w:rsid w:val="00B45790"/>
    <w:rsid w:val="00B53E76"/>
    <w:rsid w:val="00B56295"/>
    <w:rsid w:val="00B57978"/>
    <w:rsid w:val="00B64C7E"/>
    <w:rsid w:val="00B67331"/>
    <w:rsid w:val="00B71A44"/>
    <w:rsid w:val="00B76FC0"/>
    <w:rsid w:val="00B91195"/>
    <w:rsid w:val="00B935F0"/>
    <w:rsid w:val="00BA4A5E"/>
    <w:rsid w:val="00BA564F"/>
    <w:rsid w:val="00BB7D50"/>
    <w:rsid w:val="00BC6CAE"/>
    <w:rsid w:val="00BC7056"/>
    <w:rsid w:val="00BD0F5A"/>
    <w:rsid w:val="00BD1366"/>
    <w:rsid w:val="00BD2C3D"/>
    <w:rsid w:val="00BE258F"/>
    <w:rsid w:val="00BE420F"/>
    <w:rsid w:val="00BF5AA5"/>
    <w:rsid w:val="00C0223D"/>
    <w:rsid w:val="00C10856"/>
    <w:rsid w:val="00C35CC5"/>
    <w:rsid w:val="00C45958"/>
    <w:rsid w:val="00C47EAA"/>
    <w:rsid w:val="00C70EF7"/>
    <w:rsid w:val="00C85CB2"/>
    <w:rsid w:val="00CA778C"/>
    <w:rsid w:val="00CC12C5"/>
    <w:rsid w:val="00CC26E3"/>
    <w:rsid w:val="00D02ED9"/>
    <w:rsid w:val="00D13C47"/>
    <w:rsid w:val="00D32A39"/>
    <w:rsid w:val="00D33733"/>
    <w:rsid w:val="00D52108"/>
    <w:rsid w:val="00D62B0F"/>
    <w:rsid w:val="00D62CDC"/>
    <w:rsid w:val="00D712A3"/>
    <w:rsid w:val="00D76A63"/>
    <w:rsid w:val="00D77F7B"/>
    <w:rsid w:val="00D80F84"/>
    <w:rsid w:val="00D826AB"/>
    <w:rsid w:val="00D828E6"/>
    <w:rsid w:val="00D9044B"/>
    <w:rsid w:val="00DA29E3"/>
    <w:rsid w:val="00DA5268"/>
    <w:rsid w:val="00DB005E"/>
    <w:rsid w:val="00DB1E4B"/>
    <w:rsid w:val="00DB50ED"/>
    <w:rsid w:val="00DC631E"/>
    <w:rsid w:val="00DD0884"/>
    <w:rsid w:val="00DD42B1"/>
    <w:rsid w:val="00DD67FA"/>
    <w:rsid w:val="00DE651A"/>
    <w:rsid w:val="00DF0D41"/>
    <w:rsid w:val="00E0125C"/>
    <w:rsid w:val="00E1328A"/>
    <w:rsid w:val="00E14A75"/>
    <w:rsid w:val="00E15148"/>
    <w:rsid w:val="00E17C9D"/>
    <w:rsid w:val="00E27017"/>
    <w:rsid w:val="00E46971"/>
    <w:rsid w:val="00E47DDA"/>
    <w:rsid w:val="00E551D8"/>
    <w:rsid w:val="00E55E1C"/>
    <w:rsid w:val="00E56B26"/>
    <w:rsid w:val="00E56D56"/>
    <w:rsid w:val="00E6621E"/>
    <w:rsid w:val="00E73C35"/>
    <w:rsid w:val="00E9188C"/>
    <w:rsid w:val="00EA7547"/>
    <w:rsid w:val="00EB05B2"/>
    <w:rsid w:val="00EB2459"/>
    <w:rsid w:val="00EC4885"/>
    <w:rsid w:val="00EC4A6C"/>
    <w:rsid w:val="00EC77FD"/>
    <w:rsid w:val="00ED0E33"/>
    <w:rsid w:val="00ED7438"/>
    <w:rsid w:val="00EE2C95"/>
    <w:rsid w:val="00EE2D0C"/>
    <w:rsid w:val="00EF040E"/>
    <w:rsid w:val="00EF30F7"/>
    <w:rsid w:val="00F0248D"/>
    <w:rsid w:val="00F057CC"/>
    <w:rsid w:val="00F21ED8"/>
    <w:rsid w:val="00F254A4"/>
    <w:rsid w:val="00F26720"/>
    <w:rsid w:val="00F26892"/>
    <w:rsid w:val="00F26A0E"/>
    <w:rsid w:val="00F322A8"/>
    <w:rsid w:val="00F328B4"/>
    <w:rsid w:val="00F33098"/>
    <w:rsid w:val="00F37DF2"/>
    <w:rsid w:val="00F47632"/>
    <w:rsid w:val="00F50A2C"/>
    <w:rsid w:val="00F5466A"/>
    <w:rsid w:val="00F65B83"/>
    <w:rsid w:val="00F70207"/>
    <w:rsid w:val="00F81CB8"/>
    <w:rsid w:val="00F91037"/>
    <w:rsid w:val="00FA0660"/>
    <w:rsid w:val="00FA14CD"/>
    <w:rsid w:val="00FA3D77"/>
    <w:rsid w:val="00FA4336"/>
    <w:rsid w:val="00FA78A0"/>
    <w:rsid w:val="00FD0A81"/>
    <w:rsid w:val="00FD4877"/>
    <w:rsid w:val="00FE19D2"/>
    <w:rsid w:val="00FF7D7B"/>
    <w:rsid w:val="39789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82CD68"/>
  <w15:chartTrackingRefBased/>
  <w15:docId w15:val="{6F6B956D-FCA4-4DD1-A932-A16F7E06F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2EA"/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FD3"/>
    <w:pPr>
      <w:keepNext/>
      <w:keepLines/>
      <w:outlineLvl w:val="0"/>
    </w:pPr>
    <w:rPr>
      <w:rFonts w:eastAsia="Times New Roman"/>
      <w:b/>
      <w:color w:val="1C1840"/>
      <w:sz w:val="36"/>
      <w:szCs w:val="5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430D"/>
    <w:pPr>
      <w:outlineLvl w:val="1"/>
    </w:pPr>
    <w:rPr>
      <w:b/>
      <w:bCs/>
      <w:color w:val="1C1840" w:themeColor="text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430D"/>
    <w:pPr>
      <w:keepNext/>
      <w:keepLines/>
      <w:outlineLvl w:val="2"/>
    </w:pPr>
    <w:rPr>
      <w:rFonts w:eastAsiaTheme="majorEastAsia" w:cstheme="majorBidi"/>
      <w:b/>
      <w:color w:val="1C1840"/>
      <w:sz w:val="28"/>
      <w:szCs w:val="28"/>
    </w:rPr>
  </w:style>
  <w:style w:type="paragraph" w:styleId="Heading4">
    <w:name w:val="heading 4"/>
    <w:aliases w:val="Alternate Heading"/>
    <w:basedOn w:val="Normal"/>
    <w:next w:val="Normal"/>
    <w:link w:val="Heading4Char"/>
    <w:uiPriority w:val="9"/>
    <w:unhideWhenUsed/>
    <w:qFormat/>
    <w:rsid w:val="0099430D"/>
    <w:pPr>
      <w:keepNext/>
      <w:keepLines/>
      <w:shd w:val="clear" w:color="auto" w:fill="1C1840" w:themeFill="text2"/>
      <w:outlineLvl w:val="3"/>
    </w:pPr>
    <w:rPr>
      <w:rFonts w:eastAsiaTheme="majorEastAsia" w:cs="Arial"/>
      <w:b/>
      <w:bCs/>
      <w:color w:val="62A93E" w:themeColor="accent1" w:themeShade="BF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62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6295"/>
  </w:style>
  <w:style w:type="paragraph" w:styleId="Footer">
    <w:name w:val="footer"/>
    <w:basedOn w:val="Normal"/>
    <w:link w:val="FooterChar"/>
    <w:uiPriority w:val="99"/>
    <w:unhideWhenUsed/>
    <w:rsid w:val="00B562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6295"/>
  </w:style>
  <w:style w:type="paragraph" w:styleId="BalloonText">
    <w:name w:val="Balloon Text"/>
    <w:basedOn w:val="Normal"/>
    <w:link w:val="BalloonTextChar"/>
    <w:uiPriority w:val="99"/>
    <w:semiHidden/>
    <w:unhideWhenUsed/>
    <w:rsid w:val="00B935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935F0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234DEB"/>
    <w:pPr>
      <w:spacing w:before="100" w:beforeAutospacing="1" w:after="100" w:afterAutospacing="1"/>
    </w:pPr>
    <w:rPr>
      <w:rFonts w:eastAsia="Times New Roman"/>
    </w:rPr>
  </w:style>
  <w:style w:type="character" w:styleId="Emphasis">
    <w:name w:val="Emphasis"/>
    <w:basedOn w:val="DefaultParagraphFont"/>
    <w:uiPriority w:val="20"/>
    <w:rsid w:val="00A66750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rsid w:val="00A66750"/>
    <w:rPr>
      <w:rFonts w:ascii="Arial" w:hAnsi="Arial"/>
      <w:i/>
      <w:iCs/>
      <w:color w:val="7993E8"/>
    </w:rPr>
  </w:style>
  <w:style w:type="character" w:customStyle="1" w:styleId="Heading1Char">
    <w:name w:val="Heading 1 Char"/>
    <w:link w:val="Heading1"/>
    <w:uiPriority w:val="9"/>
    <w:rsid w:val="006F7FD3"/>
    <w:rPr>
      <w:rFonts w:ascii="Arial" w:eastAsia="Times New Roman" w:hAnsi="Arial"/>
      <w:b/>
      <w:color w:val="1C1840"/>
      <w:sz w:val="36"/>
      <w:szCs w:val="56"/>
    </w:rPr>
  </w:style>
  <w:style w:type="paragraph" w:styleId="NoSpacing">
    <w:name w:val="No Spacing"/>
    <w:uiPriority w:val="1"/>
    <w:rsid w:val="00234DEB"/>
    <w:rPr>
      <w:rFonts w:ascii="Arial" w:hAnsi="Arial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9430D"/>
    <w:rPr>
      <w:rFonts w:ascii="Arial" w:hAnsi="Arial"/>
      <w:b/>
      <w:bCs/>
      <w:color w:val="1C1840" w:themeColor="text2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99430D"/>
    <w:pPr>
      <w:contextualSpacing/>
    </w:pPr>
    <w:rPr>
      <w:rFonts w:eastAsiaTheme="majorEastAsia" w:cstheme="majorBidi"/>
      <w:b/>
      <w:bCs/>
      <w:noProof/>
      <w:color w:val="1C1840"/>
      <w:spacing w:val="-10"/>
      <w:kern w:val="28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99430D"/>
    <w:rPr>
      <w:rFonts w:ascii="Arial" w:eastAsiaTheme="majorEastAsia" w:hAnsi="Arial" w:cstheme="majorBidi"/>
      <w:b/>
      <w:bCs/>
      <w:noProof/>
      <w:color w:val="1C1840"/>
      <w:spacing w:val="-10"/>
      <w:kern w:val="28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30D"/>
    <w:pPr>
      <w:numPr>
        <w:ilvl w:val="1"/>
      </w:numPr>
      <w:spacing w:after="160"/>
    </w:pPr>
    <w:rPr>
      <w:rFonts w:eastAsiaTheme="minorEastAsia" w:cstheme="minorBidi"/>
      <w:color w:val="1C1840"/>
      <w:spacing w:val="15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99430D"/>
    <w:rPr>
      <w:rFonts w:ascii="Arial" w:eastAsiaTheme="minorEastAsia" w:hAnsi="Arial" w:cstheme="minorBidi"/>
      <w:color w:val="1C1840"/>
      <w:spacing w:val="15"/>
      <w:sz w:val="32"/>
      <w:szCs w:val="32"/>
    </w:rPr>
  </w:style>
  <w:style w:type="character" w:styleId="SubtleEmphasis">
    <w:name w:val="Subtle Emphasis"/>
    <w:basedOn w:val="DefaultParagraphFont"/>
    <w:uiPriority w:val="19"/>
    <w:rsid w:val="00234DEB"/>
    <w:rPr>
      <w:rFonts w:ascii="Arial" w:hAnsi="Arial"/>
      <w:b w:val="0"/>
      <w:i/>
      <w:iCs/>
      <w:color w:val="272786" w:themeColor="text1" w:themeTint="BF"/>
    </w:rPr>
  </w:style>
  <w:style w:type="paragraph" w:styleId="IntenseQuote">
    <w:name w:val="Intense Quote"/>
    <w:aliases w:val="Key info callout"/>
    <w:basedOn w:val="Normal"/>
    <w:next w:val="Normal"/>
    <w:link w:val="IntenseQuoteChar"/>
    <w:autoRedefine/>
    <w:uiPriority w:val="30"/>
    <w:qFormat/>
    <w:rsid w:val="00234DEB"/>
    <w:pPr>
      <w:pBdr>
        <w:top w:val="single" w:sz="4" w:space="10" w:color="8CC96D"/>
        <w:bottom w:val="single" w:sz="4" w:space="10" w:color="8CC96D"/>
      </w:pBdr>
      <w:spacing w:before="360" w:after="360"/>
      <w:ind w:left="864" w:right="864"/>
      <w:jc w:val="center"/>
    </w:pPr>
    <w:rPr>
      <w:i/>
      <w:iCs/>
      <w:color w:val="1C1840"/>
      <w:sz w:val="28"/>
    </w:rPr>
  </w:style>
  <w:style w:type="character" w:customStyle="1" w:styleId="IntenseQuoteChar">
    <w:name w:val="Intense Quote Char"/>
    <w:aliases w:val="Key info callout Char"/>
    <w:basedOn w:val="DefaultParagraphFont"/>
    <w:link w:val="IntenseQuote"/>
    <w:uiPriority w:val="30"/>
    <w:rsid w:val="00234DEB"/>
    <w:rPr>
      <w:rFonts w:ascii="Arial" w:hAnsi="Arial"/>
      <w:i/>
      <w:iCs/>
      <w:color w:val="1C1840"/>
      <w:sz w:val="28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99430D"/>
    <w:rPr>
      <w:rFonts w:ascii="Arial" w:eastAsiaTheme="majorEastAsia" w:hAnsi="Arial" w:cstheme="majorBidi"/>
      <w:b/>
      <w:color w:val="1C1840"/>
      <w:sz w:val="28"/>
      <w:szCs w:val="28"/>
    </w:rPr>
  </w:style>
  <w:style w:type="character" w:styleId="Strong">
    <w:name w:val="Strong"/>
    <w:basedOn w:val="DefaultParagraphFont"/>
    <w:uiPriority w:val="22"/>
    <w:rsid w:val="00A66750"/>
    <w:rPr>
      <w:rFonts w:ascii="Arial" w:hAnsi="Arial"/>
      <w:b/>
      <w:bCs/>
    </w:rPr>
  </w:style>
  <w:style w:type="paragraph" w:styleId="Quote">
    <w:name w:val="Quote"/>
    <w:basedOn w:val="Normal"/>
    <w:next w:val="Normal"/>
    <w:link w:val="QuoteChar"/>
    <w:uiPriority w:val="29"/>
    <w:rsid w:val="00A66750"/>
    <w:pPr>
      <w:spacing w:before="200" w:after="160"/>
      <w:ind w:left="864" w:right="864"/>
      <w:jc w:val="center"/>
    </w:pPr>
    <w:rPr>
      <w:i/>
      <w:iCs/>
      <w:color w:val="1C1840"/>
    </w:rPr>
  </w:style>
  <w:style w:type="character" w:customStyle="1" w:styleId="QuoteChar">
    <w:name w:val="Quote Char"/>
    <w:basedOn w:val="DefaultParagraphFont"/>
    <w:link w:val="Quote"/>
    <w:uiPriority w:val="29"/>
    <w:rsid w:val="00A66750"/>
    <w:rPr>
      <w:rFonts w:ascii="Arial" w:hAnsi="Arial"/>
      <w:i/>
      <w:iCs/>
      <w:color w:val="1C1840"/>
      <w:sz w:val="24"/>
      <w:szCs w:val="24"/>
    </w:rPr>
  </w:style>
  <w:style w:type="character" w:styleId="SubtleReference">
    <w:name w:val="Subtle Reference"/>
    <w:basedOn w:val="DefaultParagraphFont"/>
    <w:uiPriority w:val="31"/>
    <w:qFormat/>
    <w:rsid w:val="00A66750"/>
    <w:rPr>
      <w:rFonts w:ascii="Arial" w:hAnsi="Arial"/>
      <w:smallCaps/>
      <w:color w:val="808080" w:themeColor="background1" w:themeShade="80"/>
    </w:rPr>
  </w:style>
  <w:style w:type="character" w:styleId="IntenseReference">
    <w:name w:val="Intense Reference"/>
    <w:basedOn w:val="DefaultParagraphFont"/>
    <w:uiPriority w:val="32"/>
    <w:qFormat/>
    <w:rsid w:val="00A66750"/>
    <w:rPr>
      <w:rFonts w:ascii="Arial" w:hAnsi="Arial"/>
      <w:b/>
      <w:bCs/>
      <w:smallCaps/>
      <w:color w:val="1C1840"/>
      <w:spacing w:val="5"/>
    </w:rPr>
  </w:style>
  <w:style w:type="character" w:styleId="BookTitle">
    <w:name w:val="Book Title"/>
    <w:basedOn w:val="DefaultParagraphFont"/>
    <w:uiPriority w:val="33"/>
    <w:qFormat/>
    <w:rsid w:val="00A66750"/>
    <w:rPr>
      <w:rFonts w:ascii="Arial" w:hAnsi="Arial"/>
      <w:b/>
      <w:bCs/>
      <w:i/>
      <w:iCs/>
      <w:spacing w:val="5"/>
    </w:rPr>
  </w:style>
  <w:style w:type="paragraph" w:styleId="NormalWeb">
    <w:name w:val="Normal (Web)"/>
    <w:basedOn w:val="Normal"/>
    <w:uiPriority w:val="99"/>
    <w:semiHidden/>
    <w:unhideWhenUsed/>
    <w:rsid w:val="00A363B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table" w:styleId="TableGrid">
    <w:name w:val="Table Grid"/>
    <w:basedOn w:val="TableNormal"/>
    <w:uiPriority w:val="39"/>
    <w:rsid w:val="009933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A4C1C"/>
    <w:rPr>
      <w:color w:val="0038B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4C1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A283E"/>
    <w:pPr>
      <w:ind w:left="720"/>
      <w:contextualSpacing/>
    </w:pPr>
  </w:style>
  <w:style w:type="character" w:customStyle="1" w:styleId="Heading4Char">
    <w:name w:val="Heading 4 Char"/>
    <w:aliases w:val="Alternate Heading Char"/>
    <w:basedOn w:val="DefaultParagraphFont"/>
    <w:link w:val="Heading4"/>
    <w:uiPriority w:val="9"/>
    <w:rsid w:val="0099430D"/>
    <w:rPr>
      <w:rFonts w:ascii="Arial" w:eastAsiaTheme="majorEastAsia" w:hAnsi="Arial" w:cs="Arial"/>
      <w:b/>
      <w:bCs/>
      <w:color w:val="62A93E" w:themeColor="accent1" w:themeShade="BF"/>
      <w:sz w:val="36"/>
      <w:szCs w:val="36"/>
      <w:shd w:val="clear" w:color="auto" w:fill="1C1840" w:themeFill="text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3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0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8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2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14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3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29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5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01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04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93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97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2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43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9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3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2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13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9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32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18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90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41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85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95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5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76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2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54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1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7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6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3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0466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9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6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35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68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8986166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0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1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32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45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4755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43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8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21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74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432234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9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75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6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23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i28776\OneDrive%20-%20M%20Health%20Fairview\Documents\Custom%20Office%20Templates\ODL%20Resource%20Template%202026.dotx" TargetMode="External"/></Relationships>
</file>

<file path=word/theme/theme1.xml><?xml version="1.0" encoding="utf-8"?>
<a:theme xmlns:a="http://schemas.openxmlformats.org/drawingml/2006/main" name="Office Theme">
  <a:themeElements>
    <a:clrScheme name="Fairview May 2026">
      <a:dk1>
        <a:srgbClr val="0E0E30"/>
      </a:dk1>
      <a:lt1>
        <a:srgbClr val="FFFFFF"/>
      </a:lt1>
      <a:dk2>
        <a:srgbClr val="1C1840"/>
      </a:dk2>
      <a:lt2>
        <a:srgbClr val="FCF5EB"/>
      </a:lt2>
      <a:accent1>
        <a:srgbClr val="8CC96D"/>
      </a:accent1>
      <a:accent2>
        <a:srgbClr val="7993E8"/>
      </a:accent2>
      <a:accent3>
        <a:srgbClr val="FA7861"/>
      </a:accent3>
      <a:accent4>
        <a:srgbClr val="F7E7CD"/>
      </a:accent4>
      <a:accent5>
        <a:srgbClr val="A8B9F3"/>
      </a:accent5>
      <a:accent6>
        <a:srgbClr val="FFAF97"/>
      </a:accent6>
      <a:hlink>
        <a:srgbClr val="0038BF"/>
      </a:hlink>
      <a:folHlink>
        <a:srgbClr val="0037B8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5C5B4F7133D6439EED3F982C34C2E4" ma:contentTypeVersion="11" ma:contentTypeDescription="Create a new document." ma:contentTypeScope="" ma:versionID="9b485524e29104b273144c53dab99917">
  <xsd:schema xmlns:xsd="http://www.w3.org/2001/XMLSchema" xmlns:xs="http://www.w3.org/2001/XMLSchema" xmlns:p="http://schemas.microsoft.com/office/2006/metadata/properties" xmlns:ns2="29c54fb1-3ffa-4447-8704-42a0105a04f4" xmlns:ns3="a875166d-da1e-4c90-bac4-6346b054cb56" targetNamespace="http://schemas.microsoft.com/office/2006/metadata/properties" ma:root="true" ma:fieldsID="d74c0c91df88dd433130fb5f5baf2cd4" ns2:_="" ns3:_="">
    <xsd:import namespace="29c54fb1-3ffa-4447-8704-42a0105a04f4"/>
    <xsd:import namespace="a875166d-da1e-4c90-bac4-6346b054cb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c54fb1-3ffa-4447-8704-42a0105a04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5166d-da1e-4c90-bac4-6346b054cb5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DF4EAF-2D29-4A4A-B8E4-A50D10CE6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c54fb1-3ffa-4447-8704-42a0105a04f4"/>
    <ds:schemaRef ds:uri="a875166d-da1e-4c90-bac4-6346b054cb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157B11-CFD8-4423-82EC-51318697CB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D57D63-54AB-4288-88E4-2D1F4F10AA44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d50ea8d0-d798-47da-bda0-b87937269ebe}" enabled="1" method="Standard" siteId="{c69834d0-4147-4777-891d-a7dcdee2d56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ODL Resource Template 2026.dotx</Template>
  <TotalTime>0</TotalTime>
  <Pages>2</Pages>
  <Words>85</Words>
  <Characters>525</Characters>
  <Application>Microsoft Office Word</Application>
  <DocSecurity>0</DocSecurity>
  <Lines>25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Links>
    <vt:vector size="6" baseType="variant">
      <vt:variant>
        <vt:i4>6225920</vt:i4>
      </vt:variant>
      <vt:variant>
        <vt:i4>0</vt:i4>
      </vt:variant>
      <vt:variant>
        <vt:i4>0</vt:i4>
      </vt:variant>
      <vt:variant>
        <vt:i4>5</vt:i4>
      </vt:variant>
      <vt:variant>
        <vt:lpwstr>https://mnfhs-my.sharepoint.com/personal/eli28776_fairview_org/Documents/Documents/SLT/FV SLT Summit Pre Event Brand Activation Copy.docx?web=1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Schneider, Elizabeth</dc:creator>
  <cp:keywords/>
  <dc:description/>
  <cp:lastModifiedBy>Schneider, Elizabeth</cp:lastModifiedBy>
  <cp:revision>2</cp:revision>
  <cp:lastPrinted>2025-10-24T00:54:00Z</cp:lastPrinted>
  <dcterms:created xsi:type="dcterms:W3CDTF">2026-08-06T17:45:00Z</dcterms:created>
  <dcterms:modified xsi:type="dcterms:W3CDTF">2026-08-06T17:45:00Z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0x0101001E5C5B4F7133D6439EED3F982C34C2E4</vt:lpwstr>
  </property>
  <property fmtid="{D5CDD505-2E9C-101B-9397-08002B2CF9AE}" pid="3" name="Order">
    <vt:r8>2528200</vt:r8>
  </property>
  <property fmtid="{D5CDD505-2E9C-101B-9397-08002B2CF9AE}" pid="4" name="ComplianceAssetId">
    <vt:lpwstr/>
  </property>
  <property fmtid="{D5CDD505-2E9C-101B-9397-08002B2CF9AE}" pid="5" name="MediaServiceImageTags">
    <vt:lpwstr/>
  </property>
  <property fmtid="{D5CDD505-2E9C-101B-9397-08002B2CF9AE}" pid="6" name="docLang">
    <vt:lpwstr>en</vt:lpwstr>
  </property>
  <property fmtid="{D5CDD505-2E9C-101B-9397-08002B2CF9AE}" pid="7" name="ClassificationContentMarkingFooterShapeIds">
    <vt:lpwstr>16553d77,77edabe9,61f6cddc</vt:lpwstr>
  </property>
  <property fmtid="{D5CDD505-2E9C-101B-9397-08002B2CF9AE}" pid="8" name="ClassificationContentMarkingFooterFontProps">
    <vt:lpwstr>#000000,10,Aptos</vt:lpwstr>
  </property>
  <property fmtid="{D5CDD505-2E9C-101B-9397-08002B2CF9AE}" pid="9" name="ClassificationContentMarkingFooterText">
    <vt:lpwstr>Confidential-Sensitive</vt:lpwstr>
  </property>
</Properties>
</file>