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97C4B" w14:textId="67E28C43" w:rsidR="000D460C" w:rsidRPr="00310546" w:rsidRDefault="00484CEA" w:rsidP="00E77FBC">
      <w:pPr>
        <w:pStyle w:val="Heading3"/>
      </w:pPr>
      <w:r w:rsidRPr="00310546">
        <w:t>Purpose</w:t>
      </w:r>
    </w:p>
    <w:p w14:paraId="2371DD18" w14:textId="26BD7050" w:rsidR="00484CEA" w:rsidRDefault="00484CEA" w:rsidP="000D460C">
      <w:r w:rsidRPr="00484CEA">
        <w:t>Use this tool to plan communications for your change.  Creating AWARENESS is critical for individuals to understand what is happening and why. </w:t>
      </w:r>
    </w:p>
    <w:p w14:paraId="79B811CA" w14:textId="77777777" w:rsidR="00310546" w:rsidRDefault="00310546" w:rsidP="000D460C"/>
    <w:p w14:paraId="761063FF" w14:textId="738613F2" w:rsidR="00484CEA" w:rsidRDefault="00484CEA" w:rsidP="00E77FBC">
      <w:pPr>
        <w:pStyle w:val="Heading3"/>
      </w:pPr>
      <w:r w:rsidRPr="00310546">
        <w:t>Document Overview</w:t>
      </w:r>
    </w:p>
    <w:p w14:paraId="7A777C2D" w14:textId="77777777" w:rsidR="004F1DD5" w:rsidRPr="00310546" w:rsidRDefault="004F1DD5" w:rsidP="000D460C">
      <w:pPr>
        <w:rPr>
          <w:b/>
          <w:bCs/>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8010"/>
      </w:tblGrid>
      <w:tr w:rsidR="000324DE" w14:paraId="73E08ED3" w14:textId="77777777" w:rsidTr="00543207">
        <w:trPr>
          <w:trHeight w:val="432"/>
        </w:trPr>
        <w:tc>
          <w:tcPr>
            <w:tcW w:w="10800" w:type="dxa"/>
            <w:gridSpan w:val="2"/>
            <w:shd w:val="clear" w:color="auto" w:fill="1C1840" w:themeFill="text2"/>
            <w:vAlign w:val="center"/>
          </w:tcPr>
          <w:p w14:paraId="6B032CF4" w14:textId="3BCB59DE" w:rsidR="000324DE" w:rsidRPr="00217FD7" w:rsidRDefault="000324DE" w:rsidP="000324DE">
            <w:pPr>
              <w:jc w:val="center"/>
              <w:rPr>
                <w:b/>
                <w:bCs/>
              </w:rPr>
            </w:pPr>
            <w:r>
              <w:rPr>
                <w:b/>
                <w:bCs/>
              </w:rPr>
              <w:t>Communication Plan Document Information</w:t>
            </w:r>
          </w:p>
        </w:tc>
      </w:tr>
      <w:tr w:rsidR="000324DE" w14:paraId="23E22642" w14:textId="77777777" w:rsidTr="004F1DD5">
        <w:trPr>
          <w:trHeight w:val="432"/>
        </w:trPr>
        <w:tc>
          <w:tcPr>
            <w:tcW w:w="2790" w:type="dxa"/>
            <w:tcBorders>
              <w:right w:val="single" w:sz="4" w:space="0" w:color="BFBFBF" w:themeColor="background1" w:themeShade="BF"/>
            </w:tcBorders>
            <w:vAlign w:val="center"/>
          </w:tcPr>
          <w:p w14:paraId="08D438C1" w14:textId="09895A73" w:rsidR="000324DE" w:rsidRDefault="004F1DD5" w:rsidP="0056079B">
            <w:r>
              <w:t>Project Name</w:t>
            </w:r>
          </w:p>
        </w:tc>
        <w:tc>
          <w:tcPr>
            <w:tcW w:w="8010" w:type="dxa"/>
            <w:tcBorders>
              <w:left w:val="single" w:sz="4" w:space="0" w:color="BFBFBF" w:themeColor="background1" w:themeShade="BF"/>
            </w:tcBorders>
            <w:vAlign w:val="center"/>
          </w:tcPr>
          <w:p w14:paraId="23AFA1E2" w14:textId="77777777" w:rsidR="000324DE" w:rsidRPr="00E17E2B" w:rsidRDefault="000324DE" w:rsidP="0056079B">
            <w:pPr>
              <w:rPr>
                <w:color w:val="1C1840" w:themeColor="text2"/>
              </w:rPr>
            </w:pPr>
          </w:p>
        </w:tc>
      </w:tr>
      <w:tr w:rsidR="000324DE" w14:paraId="493FE582" w14:textId="77777777" w:rsidTr="004F1DD5">
        <w:trPr>
          <w:trHeight w:val="432"/>
        </w:trPr>
        <w:tc>
          <w:tcPr>
            <w:tcW w:w="2790" w:type="dxa"/>
            <w:tcBorders>
              <w:right w:val="single" w:sz="4" w:space="0" w:color="BFBFBF" w:themeColor="background1" w:themeShade="BF"/>
            </w:tcBorders>
            <w:shd w:val="clear" w:color="auto" w:fill="E3E9FA" w:themeFill="accent2" w:themeFillTint="33"/>
            <w:vAlign w:val="center"/>
          </w:tcPr>
          <w:p w14:paraId="35E26C92" w14:textId="171F4022" w:rsidR="000324DE" w:rsidRDefault="004F1DD5" w:rsidP="0056079B">
            <w:r>
              <w:t>Document creation date</w:t>
            </w:r>
          </w:p>
        </w:tc>
        <w:tc>
          <w:tcPr>
            <w:tcW w:w="8010" w:type="dxa"/>
            <w:tcBorders>
              <w:left w:val="single" w:sz="4" w:space="0" w:color="BFBFBF" w:themeColor="background1" w:themeShade="BF"/>
            </w:tcBorders>
            <w:shd w:val="clear" w:color="auto" w:fill="E3E9FA" w:themeFill="accent2" w:themeFillTint="33"/>
            <w:vAlign w:val="center"/>
          </w:tcPr>
          <w:p w14:paraId="732ABA74" w14:textId="77777777" w:rsidR="000324DE" w:rsidRPr="00E17E2B" w:rsidRDefault="000324DE" w:rsidP="0056079B">
            <w:pPr>
              <w:rPr>
                <w:color w:val="1C1840" w:themeColor="text2"/>
              </w:rPr>
            </w:pPr>
          </w:p>
        </w:tc>
      </w:tr>
      <w:tr w:rsidR="000324DE" w14:paraId="71AB092A" w14:textId="77777777" w:rsidTr="004F1DD5">
        <w:trPr>
          <w:trHeight w:val="432"/>
        </w:trPr>
        <w:tc>
          <w:tcPr>
            <w:tcW w:w="2790" w:type="dxa"/>
            <w:tcBorders>
              <w:right w:val="single" w:sz="4" w:space="0" w:color="BFBFBF" w:themeColor="background1" w:themeShade="BF"/>
            </w:tcBorders>
            <w:vAlign w:val="center"/>
          </w:tcPr>
          <w:p w14:paraId="33547F53" w14:textId="5E35D03E" w:rsidR="000324DE" w:rsidRDefault="004F1DD5" w:rsidP="0056079B">
            <w:r>
              <w:t>Version number</w:t>
            </w:r>
          </w:p>
        </w:tc>
        <w:tc>
          <w:tcPr>
            <w:tcW w:w="8010" w:type="dxa"/>
            <w:tcBorders>
              <w:left w:val="single" w:sz="4" w:space="0" w:color="BFBFBF" w:themeColor="background1" w:themeShade="BF"/>
            </w:tcBorders>
            <w:vAlign w:val="center"/>
          </w:tcPr>
          <w:p w14:paraId="185AE25F" w14:textId="77777777" w:rsidR="000324DE" w:rsidRPr="00E17E2B" w:rsidRDefault="000324DE" w:rsidP="0056079B">
            <w:pPr>
              <w:rPr>
                <w:color w:val="1C1840" w:themeColor="text2"/>
              </w:rPr>
            </w:pPr>
          </w:p>
        </w:tc>
      </w:tr>
      <w:tr w:rsidR="000324DE" w14:paraId="20153B45" w14:textId="77777777" w:rsidTr="004F1DD5">
        <w:trPr>
          <w:trHeight w:val="432"/>
        </w:trPr>
        <w:tc>
          <w:tcPr>
            <w:tcW w:w="2790" w:type="dxa"/>
            <w:tcBorders>
              <w:right w:val="single" w:sz="4" w:space="0" w:color="BFBFBF" w:themeColor="background1" w:themeShade="BF"/>
            </w:tcBorders>
            <w:shd w:val="clear" w:color="auto" w:fill="E3E9FA" w:themeFill="accent2" w:themeFillTint="33"/>
            <w:vAlign w:val="center"/>
          </w:tcPr>
          <w:p w14:paraId="498B7902" w14:textId="39BBEA3F" w:rsidR="000324DE" w:rsidRDefault="004F1DD5" w:rsidP="0056079B">
            <w:r>
              <w:t>Project launch date</w:t>
            </w:r>
          </w:p>
        </w:tc>
        <w:tc>
          <w:tcPr>
            <w:tcW w:w="8010" w:type="dxa"/>
            <w:tcBorders>
              <w:left w:val="single" w:sz="4" w:space="0" w:color="BFBFBF" w:themeColor="background1" w:themeShade="BF"/>
            </w:tcBorders>
            <w:shd w:val="clear" w:color="auto" w:fill="E3E9FA" w:themeFill="accent2" w:themeFillTint="33"/>
            <w:vAlign w:val="center"/>
          </w:tcPr>
          <w:p w14:paraId="181606F2" w14:textId="77777777" w:rsidR="000324DE" w:rsidRPr="00E17E2B" w:rsidRDefault="000324DE" w:rsidP="0056079B">
            <w:pPr>
              <w:rPr>
                <w:color w:val="1C1840" w:themeColor="text2"/>
              </w:rPr>
            </w:pPr>
          </w:p>
        </w:tc>
      </w:tr>
      <w:tr w:rsidR="004F1DD5" w14:paraId="1BD1C90C" w14:textId="77777777" w:rsidTr="004F1DD5">
        <w:trPr>
          <w:trHeight w:val="432"/>
        </w:trPr>
        <w:tc>
          <w:tcPr>
            <w:tcW w:w="2790" w:type="dxa"/>
            <w:tcBorders>
              <w:right w:val="single" w:sz="4" w:space="0" w:color="BFBFBF" w:themeColor="background1" w:themeShade="BF"/>
            </w:tcBorders>
            <w:vAlign w:val="center"/>
          </w:tcPr>
          <w:p w14:paraId="066A3B24" w14:textId="3B57EFBC" w:rsidR="004F1DD5" w:rsidRDefault="004F1DD5" w:rsidP="0056079B">
            <w:r>
              <w:t>Project completion date</w:t>
            </w:r>
          </w:p>
        </w:tc>
        <w:tc>
          <w:tcPr>
            <w:tcW w:w="8010" w:type="dxa"/>
            <w:tcBorders>
              <w:left w:val="single" w:sz="4" w:space="0" w:color="BFBFBF" w:themeColor="background1" w:themeShade="BF"/>
            </w:tcBorders>
            <w:vAlign w:val="center"/>
          </w:tcPr>
          <w:p w14:paraId="346B84C8" w14:textId="77777777" w:rsidR="004F1DD5" w:rsidRPr="00E17E2B" w:rsidRDefault="004F1DD5" w:rsidP="0056079B">
            <w:pPr>
              <w:rPr>
                <w:color w:val="1C1840" w:themeColor="text2"/>
              </w:rPr>
            </w:pPr>
          </w:p>
        </w:tc>
      </w:tr>
      <w:tr w:rsidR="004F1DD5" w14:paraId="6AA38F9C" w14:textId="77777777" w:rsidTr="004F1DD5">
        <w:trPr>
          <w:trHeight w:val="432"/>
        </w:trPr>
        <w:tc>
          <w:tcPr>
            <w:tcW w:w="2790" w:type="dxa"/>
            <w:tcBorders>
              <w:right w:val="single" w:sz="4" w:space="0" w:color="BFBFBF" w:themeColor="background1" w:themeShade="BF"/>
            </w:tcBorders>
            <w:shd w:val="clear" w:color="auto" w:fill="E3E9FA" w:themeFill="accent2" w:themeFillTint="33"/>
            <w:vAlign w:val="center"/>
          </w:tcPr>
          <w:p w14:paraId="322D9E1C" w14:textId="6D2E0DD4" w:rsidR="004F1DD5" w:rsidRDefault="004F1DD5" w:rsidP="0056079B">
            <w:r>
              <w:t>Document owner</w:t>
            </w:r>
          </w:p>
        </w:tc>
        <w:tc>
          <w:tcPr>
            <w:tcW w:w="8010" w:type="dxa"/>
            <w:tcBorders>
              <w:left w:val="single" w:sz="4" w:space="0" w:color="BFBFBF" w:themeColor="background1" w:themeShade="BF"/>
            </w:tcBorders>
            <w:shd w:val="clear" w:color="auto" w:fill="E3E9FA" w:themeFill="accent2" w:themeFillTint="33"/>
            <w:vAlign w:val="center"/>
          </w:tcPr>
          <w:p w14:paraId="1B175EFB" w14:textId="77777777" w:rsidR="004F1DD5" w:rsidRPr="00E17E2B" w:rsidRDefault="004F1DD5" w:rsidP="0056079B">
            <w:pPr>
              <w:rPr>
                <w:color w:val="1C1840" w:themeColor="text2"/>
              </w:rPr>
            </w:pPr>
          </w:p>
        </w:tc>
      </w:tr>
    </w:tbl>
    <w:p w14:paraId="55A2F868" w14:textId="77777777" w:rsidR="00193BB9" w:rsidRDefault="00193BB9" w:rsidP="000D460C"/>
    <w:p w14:paraId="75239877" w14:textId="6CAA2038" w:rsidR="00484CEA" w:rsidRDefault="00484CEA" w:rsidP="000D460C">
      <w:r>
        <w:t xml:space="preserve">This tool </w:t>
      </w:r>
      <w:r w:rsidR="000E500E" w:rsidRPr="000E500E">
        <w:t>includes three sections. Use the links below to jump to another section:</w:t>
      </w:r>
    </w:p>
    <w:p w14:paraId="60BBDA60" w14:textId="431B68CC" w:rsidR="000E500E" w:rsidRDefault="000E500E" w:rsidP="000E500E">
      <w:pPr>
        <w:pStyle w:val="ListParagraph"/>
        <w:numPr>
          <w:ilvl w:val="0"/>
          <w:numId w:val="29"/>
        </w:numPr>
      </w:pPr>
      <w:r>
        <w:t>Communication Best Practices</w:t>
      </w:r>
    </w:p>
    <w:p w14:paraId="70D23B30" w14:textId="72D17BD1" w:rsidR="000E500E" w:rsidRDefault="000E500E" w:rsidP="000E500E">
      <w:pPr>
        <w:pStyle w:val="ListParagraph"/>
        <w:numPr>
          <w:ilvl w:val="0"/>
          <w:numId w:val="29"/>
        </w:numPr>
      </w:pPr>
      <w:r>
        <w:t>Plan Framework</w:t>
      </w:r>
    </w:p>
    <w:p w14:paraId="1FEB3465" w14:textId="3EB5962D" w:rsidR="000E500E" w:rsidRDefault="000E500E" w:rsidP="000E500E">
      <w:pPr>
        <w:pStyle w:val="ListParagraph"/>
        <w:numPr>
          <w:ilvl w:val="0"/>
          <w:numId w:val="29"/>
        </w:numPr>
      </w:pPr>
      <w:r>
        <w:t>Communication Plan Templates</w:t>
      </w:r>
    </w:p>
    <w:p w14:paraId="0CD7265C" w14:textId="1666D2BD" w:rsidR="000E500E" w:rsidRDefault="008E5331" w:rsidP="000E500E">
      <w:pPr>
        <w:pStyle w:val="ListParagraph"/>
        <w:numPr>
          <w:ilvl w:val="1"/>
          <w:numId w:val="29"/>
        </w:numPr>
      </w:pPr>
      <w:hyperlink w:anchor="_Phase_1:_Early" w:history="1">
        <w:r w:rsidRPr="00E77FBC">
          <w:rPr>
            <w:rStyle w:val="Hyperlink"/>
          </w:rPr>
          <w:t>Phase 1: Early Communications</w:t>
        </w:r>
      </w:hyperlink>
    </w:p>
    <w:p w14:paraId="590181AC" w14:textId="61D84139" w:rsidR="008E5331" w:rsidRDefault="008E5331" w:rsidP="000E500E">
      <w:pPr>
        <w:pStyle w:val="ListParagraph"/>
        <w:numPr>
          <w:ilvl w:val="1"/>
          <w:numId w:val="29"/>
        </w:numPr>
      </w:pPr>
      <w:hyperlink w:anchor="_Phase_2:_Rollout" w:history="1">
        <w:r w:rsidRPr="00E77FBC">
          <w:rPr>
            <w:rStyle w:val="Hyperlink"/>
          </w:rPr>
          <w:t>Phase 2: Roll Out &amp; Implementation</w:t>
        </w:r>
      </w:hyperlink>
    </w:p>
    <w:p w14:paraId="0BD21BA9" w14:textId="2FC282D0" w:rsidR="008E5331" w:rsidRDefault="008E5331" w:rsidP="000E500E">
      <w:pPr>
        <w:pStyle w:val="ListParagraph"/>
        <w:numPr>
          <w:ilvl w:val="1"/>
          <w:numId w:val="29"/>
        </w:numPr>
      </w:pPr>
      <w:hyperlink w:anchor="_Phase_3:_Reinforce" w:history="1">
        <w:r w:rsidRPr="00E77FBC">
          <w:rPr>
            <w:rStyle w:val="Hyperlink"/>
          </w:rPr>
          <w:t>Phase 3: Reinforce &amp; Follow Up</w:t>
        </w:r>
      </w:hyperlink>
    </w:p>
    <w:p w14:paraId="289F97AD" w14:textId="27628E8C" w:rsidR="008E5331" w:rsidRDefault="008E5331">
      <w:r>
        <w:br w:type="page"/>
      </w:r>
    </w:p>
    <w:p w14:paraId="0B035340" w14:textId="57D8FDCF" w:rsidR="008E5331" w:rsidRPr="004F1DD5" w:rsidRDefault="008E5331" w:rsidP="00E77FBC">
      <w:pPr>
        <w:pStyle w:val="Heading3"/>
      </w:pPr>
      <w:r w:rsidRPr="004F1DD5">
        <w:lastRenderedPageBreak/>
        <w:t>Communication Best Practices</w:t>
      </w:r>
    </w:p>
    <w:p w14:paraId="6CD57294" w14:textId="78EE816F" w:rsidR="008E5331" w:rsidRDefault="00E81D37" w:rsidP="008E5331">
      <w:r w:rsidRPr="00E81D37">
        <w:t>Remember, Organizational Change Management requires individuals to adapt to a new normal. You need to make sure your audience understands the change and their role.</w:t>
      </w:r>
    </w:p>
    <w:p w14:paraId="42542F98" w14:textId="77777777" w:rsidR="004F1DD5" w:rsidRDefault="004F1DD5" w:rsidP="008E5331"/>
    <w:p w14:paraId="20D0629F" w14:textId="54E3CD9F" w:rsidR="00E81D37" w:rsidRDefault="00E81D37" w:rsidP="008E5331">
      <w:r w:rsidRPr="00E81D37">
        <w:t>Put yourself in your audience’s shoes and focus directly on what they need to know. You can use the SBAR model to help you craft your change messaging.</w:t>
      </w:r>
    </w:p>
    <w:p w14:paraId="0A4E30AC" w14:textId="77777777" w:rsidR="004F1DD5" w:rsidRDefault="004F1DD5" w:rsidP="008E5331"/>
    <w:p w14:paraId="0F3B24FA" w14:textId="32B2A419" w:rsidR="00E81D37" w:rsidRDefault="00E81D37" w:rsidP="008E5331">
      <w:r w:rsidRPr="00E81D37">
        <w:t>People going through a change will want to know:</w:t>
      </w:r>
    </w:p>
    <w:p w14:paraId="2A0B4F6F" w14:textId="77777777" w:rsidR="008E3181" w:rsidRDefault="008E3181" w:rsidP="008E5331"/>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bottom w:w="58" w:type="dxa"/>
        </w:tblCellMar>
        <w:tblLook w:val="04A0" w:firstRow="1" w:lastRow="0" w:firstColumn="1" w:lastColumn="0" w:noHBand="0" w:noVBand="1"/>
      </w:tblPr>
      <w:tblGrid>
        <w:gridCol w:w="1155"/>
        <w:gridCol w:w="3571"/>
        <w:gridCol w:w="9664"/>
      </w:tblGrid>
      <w:tr w:rsidR="00D62504" w14:paraId="1258F585" w14:textId="77777777" w:rsidTr="0061706B">
        <w:tc>
          <w:tcPr>
            <w:tcW w:w="985" w:type="dxa"/>
            <w:shd w:val="clear" w:color="auto" w:fill="1C1840" w:themeFill="text2"/>
          </w:tcPr>
          <w:p w14:paraId="7869578E" w14:textId="1C763D5B" w:rsidR="00D62504" w:rsidRPr="00062151" w:rsidRDefault="00D62504" w:rsidP="00D62504">
            <w:pPr>
              <w:jc w:val="center"/>
              <w:rPr>
                <w:b/>
                <w:bCs/>
                <w:color w:val="FFFFFF" w:themeColor="background1"/>
                <w:sz w:val="130"/>
                <w:szCs w:val="130"/>
              </w:rPr>
            </w:pPr>
            <w:r w:rsidRPr="00062151">
              <w:rPr>
                <w:b/>
                <w:bCs/>
                <w:color w:val="FFFFFF" w:themeColor="background1"/>
                <w:sz w:val="130"/>
                <w:szCs w:val="130"/>
              </w:rPr>
              <w:t>S</w:t>
            </w:r>
          </w:p>
        </w:tc>
        <w:tc>
          <w:tcPr>
            <w:tcW w:w="3600" w:type="dxa"/>
            <w:shd w:val="clear" w:color="auto" w:fill="FCF5EB" w:themeFill="background2"/>
          </w:tcPr>
          <w:p w14:paraId="3710AA82" w14:textId="77777777" w:rsidR="00D62504" w:rsidRPr="000B569C" w:rsidRDefault="008E3181">
            <w:pPr>
              <w:rPr>
                <w:b/>
                <w:bCs/>
                <w:sz w:val="24"/>
                <w:szCs w:val="24"/>
              </w:rPr>
            </w:pPr>
            <w:r w:rsidRPr="000B569C">
              <w:rPr>
                <w:b/>
                <w:bCs/>
                <w:sz w:val="24"/>
                <w:szCs w:val="24"/>
              </w:rPr>
              <w:t>Situation</w:t>
            </w:r>
          </w:p>
          <w:p w14:paraId="7C50E6D5" w14:textId="0756C1AA" w:rsidR="00062151" w:rsidRDefault="00062151">
            <w:r>
              <w:t>What is changing?</w:t>
            </w:r>
          </w:p>
        </w:tc>
        <w:tc>
          <w:tcPr>
            <w:tcW w:w="9805" w:type="dxa"/>
            <w:shd w:val="clear" w:color="auto" w:fill="FCF5EB" w:themeFill="background2"/>
            <w:vAlign w:val="center"/>
          </w:tcPr>
          <w:p w14:paraId="46B46A25" w14:textId="638473B4" w:rsidR="00D62504" w:rsidRDefault="009B0A43" w:rsidP="000B569C">
            <w:pPr>
              <w:pStyle w:val="ListParagraph"/>
              <w:numPr>
                <w:ilvl w:val="0"/>
                <w:numId w:val="30"/>
              </w:numPr>
            </w:pPr>
            <w:r w:rsidRPr="009B0A43">
              <w:t>Give a clear and concise description of the change</w:t>
            </w:r>
          </w:p>
        </w:tc>
      </w:tr>
      <w:tr w:rsidR="00D62504" w14:paraId="1859D076" w14:textId="77777777" w:rsidTr="0061706B">
        <w:trPr>
          <w:trHeight w:val="1592"/>
        </w:trPr>
        <w:tc>
          <w:tcPr>
            <w:tcW w:w="985" w:type="dxa"/>
            <w:shd w:val="clear" w:color="auto" w:fill="1C1840" w:themeFill="text2"/>
          </w:tcPr>
          <w:p w14:paraId="79CFAE41" w14:textId="7F1C7F3B" w:rsidR="00D62504" w:rsidRPr="00062151" w:rsidRDefault="00D62504" w:rsidP="00D62504">
            <w:pPr>
              <w:jc w:val="center"/>
              <w:rPr>
                <w:b/>
                <w:bCs/>
                <w:color w:val="FFFFFF" w:themeColor="background1"/>
                <w:sz w:val="130"/>
                <w:szCs w:val="130"/>
              </w:rPr>
            </w:pPr>
            <w:r w:rsidRPr="00062151">
              <w:rPr>
                <w:b/>
                <w:bCs/>
                <w:color w:val="FFFFFF" w:themeColor="background1"/>
                <w:sz w:val="130"/>
                <w:szCs w:val="130"/>
              </w:rPr>
              <w:t>B</w:t>
            </w:r>
          </w:p>
        </w:tc>
        <w:tc>
          <w:tcPr>
            <w:tcW w:w="3600" w:type="dxa"/>
            <w:shd w:val="clear" w:color="auto" w:fill="FCF5EB" w:themeFill="background2"/>
          </w:tcPr>
          <w:p w14:paraId="6F70C629" w14:textId="77777777" w:rsidR="00D62504" w:rsidRPr="000B569C" w:rsidRDefault="008E3181">
            <w:pPr>
              <w:rPr>
                <w:b/>
                <w:bCs/>
                <w:sz w:val="24"/>
                <w:szCs w:val="24"/>
              </w:rPr>
            </w:pPr>
            <w:r w:rsidRPr="000B569C">
              <w:rPr>
                <w:b/>
                <w:bCs/>
                <w:sz w:val="24"/>
                <w:szCs w:val="24"/>
              </w:rPr>
              <w:t>Background</w:t>
            </w:r>
          </w:p>
          <w:p w14:paraId="2F5CE3A2" w14:textId="080C7B63" w:rsidR="00062151" w:rsidRDefault="00062151">
            <w:r>
              <w:t>Why is it changing?</w:t>
            </w:r>
          </w:p>
        </w:tc>
        <w:tc>
          <w:tcPr>
            <w:tcW w:w="9805" w:type="dxa"/>
            <w:shd w:val="clear" w:color="auto" w:fill="FCF5EB" w:themeFill="background2"/>
            <w:vAlign w:val="center"/>
          </w:tcPr>
          <w:p w14:paraId="47A5C94D" w14:textId="201B0565" w:rsidR="009B0A43" w:rsidRDefault="009B0A43" w:rsidP="000B569C">
            <w:pPr>
              <w:pStyle w:val="ListParagraph"/>
              <w:numPr>
                <w:ilvl w:val="0"/>
                <w:numId w:val="30"/>
              </w:numPr>
            </w:pPr>
            <w:r>
              <w:t xml:space="preserve">Provide rationale for the change.  </w:t>
            </w:r>
          </w:p>
          <w:p w14:paraId="2ED9AA48" w14:textId="6D193152" w:rsidR="009B0A43" w:rsidRDefault="009B0A43" w:rsidP="000B569C">
            <w:pPr>
              <w:pStyle w:val="ListParagraph"/>
              <w:numPr>
                <w:ilvl w:val="0"/>
                <w:numId w:val="30"/>
              </w:numPr>
            </w:pPr>
            <w:r>
              <w:t xml:space="preserve">Explain how they are directly or indirectly connected to the change and how it will benefit the people we serve in the long run. </w:t>
            </w:r>
          </w:p>
          <w:p w14:paraId="41A98FC1" w14:textId="2F623F41" w:rsidR="009B0A43" w:rsidRDefault="009B0A43" w:rsidP="000B569C">
            <w:pPr>
              <w:pStyle w:val="ListParagraph"/>
              <w:numPr>
                <w:ilvl w:val="0"/>
                <w:numId w:val="30"/>
              </w:numPr>
            </w:pPr>
            <w:r>
              <w:t xml:space="preserve">Focus on benefits.  </w:t>
            </w:r>
          </w:p>
          <w:p w14:paraId="1995869C" w14:textId="20FCC132" w:rsidR="00D62504" w:rsidRDefault="009B0A43" w:rsidP="000B569C">
            <w:pPr>
              <w:pStyle w:val="ListParagraph"/>
              <w:numPr>
                <w:ilvl w:val="0"/>
                <w:numId w:val="30"/>
              </w:numPr>
            </w:pPr>
            <w:r>
              <w:t>Refer to your change vision statement: Why + Future State + Inspiration</w:t>
            </w:r>
          </w:p>
        </w:tc>
      </w:tr>
      <w:tr w:rsidR="00D62504" w14:paraId="7879C932" w14:textId="77777777" w:rsidTr="0061706B">
        <w:trPr>
          <w:trHeight w:val="1610"/>
        </w:trPr>
        <w:tc>
          <w:tcPr>
            <w:tcW w:w="985" w:type="dxa"/>
            <w:shd w:val="clear" w:color="auto" w:fill="1C1840" w:themeFill="text2"/>
          </w:tcPr>
          <w:p w14:paraId="489F04C6" w14:textId="0349FCF6" w:rsidR="00D62504" w:rsidRPr="00062151" w:rsidRDefault="00D62504" w:rsidP="00D62504">
            <w:pPr>
              <w:jc w:val="center"/>
              <w:rPr>
                <w:b/>
                <w:bCs/>
                <w:color w:val="FFFFFF" w:themeColor="background1"/>
                <w:sz w:val="130"/>
                <w:szCs w:val="130"/>
              </w:rPr>
            </w:pPr>
            <w:r w:rsidRPr="00062151">
              <w:rPr>
                <w:b/>
                <w:bCs/>
                <w:color w:val="FFFFFF" w:themeColor="background1"/>
                <w:sz w:val="130"/>
                <w:szCs w:val="130"/>
              </w:rPr>
              <w:t>A</w:t>
            </w:r>
          </w:p>
        </w:tc>
        <w:tc>
          <w:tcPr>
            <w:tcW w:w="3600" w:type="dxa"/>
            <w:shd w:val="clear" w:color="auto" w:fill="FCF5EB" w:themeFill="background2"/>
          </w:tcPr>
          <w:p w14:paraId="56AE88A1" w14:textId="77777777" w:rsidR="00D62504" w:rsidRPr="000B569C" w:rsidRDefault="008E3181">
            <w:pPr>
              <w:rPr>
                <w:b/>
                <w:bCs/>
                <w:sz w:val="24"/>
                <w:szCs w:val="24"/>
              </w:rPr>
            </w:pPr>
            <w:r w:rsidRPr="000B569C">
              <w:rPr>
                <w:b/>
                <w:bCs/>
                <w:sz w:val="24"/>
                <w:szCs w:val="24"/>
              </w:rPr>
              <w:t>Assessment</w:t>
            </w:r>
          </w:p>
          <w:p w14:paraId="17870BD4" w14:textId="76950622" w:rsidR="00062151" w:rsidRDefault="00062151">
            <w:r>
              <w:t>How does this affect me?</w:t>
            </w:r>
          </w:p>
        </w:tc>
        <w:tc>
          <w:tcPr>
            <w:tcW w:w="9805" w:type="dxa"/>
            <w:shd w:val="clear" w:color="auto" w:fill="FCF5EB" w:themeFill="background2"/>
            <w:vAlign w:val="center"/>
          </w:tcPr>
          <w:p w14:paraId="7002997C" w14:textId="0316D0D4" w:rsidR="00276115" w:rsidRDefault="00276115" w:rsidP="000B569C">
            <w:pPr>
              <w:pStyle w:val="ListParagraph"/>
              <w:numPr>
                <w:ilvl w:val="0"/>
                <w:numId w:val="31"/>
              </w:numPr>
            </w:pPr>
            <w:r>
              <w:t xml:space="preserve">Describe how the audience will be impacted by the change </w:t>
            </w:r>
          </w:p>
          <w:p w14:paraId="26768FFC" w14:textId="3C75418E" w:rsidR="00276115" w:rsidRDefault="00276115" w:rsidP="000B569C">
            <w:pPr>
              <w:pStyle w:val="ListParagraph"/>
              <w:numPr>
                <w:ilvl w:val="0"/>
                <w:numId w:val="31"/>
              </w:numPr>
            </w:pPr>
            <w:r>
              <w:t xml:space="preserve">This could include: </w:t>
            </w:r>
          </w:p>
          <w:p w14:paraId="6AD7DEBF" w14:textId="280DC20C" w:rsidR="00276115" w:rsidRDefault="00276115" w:rsidP="000B569C">
            <w:pPr>
              <w:pStyle w:val="ListParagraph"/>
              <w:numPr>
                <w:ilvl w:val="1"/>
                <w:numId w:val="31"/>
              </w:numPr>
            </w:pPr>
            <w:r>
              <w:t xml:space="preserve">Changes in roles or responsibilities </w:t>
            </w:r>
          </w:p>
          <w:p w14:paraId="0AA72A89" w14:textId="3DE113DF" w:rsidR="00276115" w:rsidRDefault="00276115" w:rsidP="000B569C">
            <w:pPr>
              <w:pStyle w:val="ListParagraph"/>
              <w:numPr>
                <w:ilvl w:val="1"/>
                <w:numId w:val="31"/>
              </w:numPr>
            </w:pPr>
            <w:r>
              <w:t xml:space="preserve">Policy changes </w:t>
            </w:r>
          </w:p>
          <w:p w14:paraId="32DD8D12" w14:textId="4A177F0B" w:rsidR="00D62504" w:rsidRDefault="00276115" w:rsidP="000B569C">
            <w:pPr>
              <w:pStyle w:val="ListParagraph"/>
              <w:numPr>
                <w:ilvl w:val="1"/>
                <w:numId w:val="31"/>
              </w:numPr>
            </w:pPr>
            <w:r>
              <w:t>New required job tools (software, equipment, etc.)</w:t>
            </w:r>
          </w:p>
        </w:tc>
      </w:tr>
      <w:tr w:rsidR="00D62504" w14:paraId="2F1CAB8C" w14:textId="77777777" w:rsidTr="0061706B">
        <w:tc>
          <w:tcPr>
            <w:tcW w:w="985" w:type="dxa"/>
            <w:shd w:val="clear" w:color="auto" w:fill="1C1840" w:themeFill="text2"/>
          </w:tcPr>
          <w:p w14:paraId="73288550" w14:textId="487A2D07" w:rsidR="00D62504" w:rsidRPr="00062151" w:rsidRDefault="00D62504" w:rsidP="00D62504">
            <w:pPr>
              <w:jc w:val="center"/>
              <w:rPr>
                <w:b/>
                <w:bCs/>
                <w:color w:val="FFFFFF" w:themeColor="background1"/>
                <w:sz w:val="130"/>
                <w:szCs w:val="130"/>
              </w:rPr>
            </w:pPr>
            <w:r w:rsidRPr="00062151">
              <w:rPr>
                <w:b/>
                <w:bCs/>
                <w:color w:val="FFFFFF" w:themeColor="background1"/>
                <w:sz w:val="130"/>
                <w:szCs w:val="130"/>
              </w:rPr>
              <w:t>R</w:t>
            </w:r>
          </w:p>
        </w:tc>
        <w:tc>
          <w:tcPr>
            <w:tcW w:w="3600" w:type="dxa"/>
            <w:shd w:val="clear" w:color="auto" w:fill="FCF5EB" w:themeFill="background2"/>
          </w:tcPr>
          <w:p w14:paraId="36EBD2FE" w14:textId="77777777" w:rsidR="00D62504" w:rsidRPr="000B569C" w:rsidRDefault="008E3181">
            <w:pPr>
              <w:rPr>
                <w:b/>
                <w:bCs/>
                <w:sz w:val="24"/>
                <w:szCs w:val="24"/>
              </w:rPr>
            </w:pPr>
            <w:r w:rsidRPr="000B569C">
              <w:rPr>
                <w:b/>
                <w:bCs/>
                <w:sz w:val="24"/>
                <w:szCs w:val="24"/>
              </w:rPr>
              <w:t>Recommendation</w:t>
            </w:r>
          </w:p>
          <w:p w14:paraId="748F3B88" w14:textId="3FD0AF70" w:rsidR="00062151" w:rsidRDefault="00062151">
            <w:r>
              <w:t>What do I need to do next and when? What resources are available for support?</w:t>
            </w:r>
          </w:p>
        </w:tc>
        <w:tc>
          <w:tcPr>
            <w:tcW w:w="9805" w:type="dxa"/>
            <w:shd w:val="clear" w:color="auto" w:fill="FCF5EB" w:themeFill="background2"/>
            <w:vAlign w:val="center"/>
          </w:tcPr>
          <w:p w14:paraId="5C5CDE1A" w14:textId="2168FCC8" w:rsidR="00276115" w:rsidRDefault="00276115" w:rsidP="000B569C">
            <w:pPr>
              <w:pStyle w:val="ListParagraph"/>
              <w:numPr>
                <w:ilvl w:val="0"/>
                <w:numId w:val="32"/>
              </w:numPr>
            </w:pPr>
            <w:r>
              <w:t xml:space="preserve">Do they need to:  </w:t>
            </w:r>
          </w:p>
          <w:p w14:paraId="25F5350F" w14:textId="42E3171E" w:rsidR="00276115" w:rsidRDefault="00276115" w:rsidP="000B569C">
            <w:pPr>
              <w:pStyle w:val="ListParagraph"/>
              <w:numPr>
                <w:ilvl w:val="1"/>
                <w:numId w:val="32"/>
              </w:numPr>
            </w:pPr>
            <w:r>
              <w:t xml:space="preserve">Cascade information down to their teams  </w:t>
            </w:r>
          </w:p>
          <w:p w14:paraId="0DB81D25" w14:textId="1B1C9DA9" w:rsidR="00276115" w:rsidRDefault="00276115" w:rsidP="000B569C">
            <w:pPr>
              <w:pStyle w:val="ListParagraph"/>
              <w:numPr>
                <w:ilvl w:val="1"/>
                <w:numId w:val="32"/>
              </w:numPr>
            </w:pPr>
            <w:r>
              <w:t xml:space="preserve">Change a procedure </w:t>
            </w:r>
          </w:p>
          <w:p w14:paraId="7CC58AFD" w14:textId="58F58BF9" w:rsidR="00276115" w:rsidRDefault="00276115" w:rsidP="000B569C">
            <w:pPr>
              <w:pStyle w:val="ListParagraph"/>
              <w:numPr>
                <w:ilvl w:val="1"/>
                <w:numId w:val="32"/>
              </w:numPr>
            </w:pPr>
            <w:r>
              <w:t xml:space="preserve">Attend training </w:t>
            </w:r>
          </w:p>
          <w:p w14:paraId="4C39A975" w14:textId="269CBCC7" w:rsidR="00276115" w:rsidRDefault="00276115" w:rsidP="000B569C">
            <w:pPr>
              <w:pStyle w:val="ListParagraph"/>
              <w:numPr>
                <w:ilvl w:val="0"/>
                <w:numId w:val="32"/>
              </w:numPr>
            </w:pPr>
            <w:r>
              <w:t xml:space="preserve">Direct the audience to necessary resources </w:t>
            </w:r>
          </w:p>
          <w:p w14:paraId="35EBB8C8" w14:textId="6092A360" w:rsidR="00C125A3" w:rsidRDefault="00276115" w:rsidP="00BE792B">
            <w:pPr>
              <w:pStyle w:val="ListParagraph"/>
              <w:numPr>
                <w:ilvl w:val="0"/>
                <w:numId w:val="32"/>
              </w:numPr>
            </w:pPr>
            <w:r>
              <w:t>Leave contact information for feedback and questions</w:t>
            </w:r>
          </w:p>
        </w:tc>
      </w:tr>
    </w:tbl>
    <w:p w14:paraId="5A71BA9D" w14:textId="1823E410" w:rsidR="0024464F" w:rsidRDefault="0024464F">
      <w:r>
        <w:br w:type="page"/>
      </w:r>
    </w:p>
    <w:p w14:paraId="33F0F53B" w14:textId="4368D6CF" w:rsidR="00657325" w:rsidRPr="003709DE" w:rsidRDefault="0024464F" w:rsidP="00E77FBC">
      <w:pPr>
        <w:pStyle w:val="Heading3"/>
      </w:pPr>
      <w:r w:rsidRPr="003709DE">
        <w:lastRenderedPageBreak/>
        <w:t>Plan Framework</w:t>
      </w:r>
    </w:p>
    <w:p w14:paraId="7A243D47" w14:textId="33ABB388" w:rsidR="0024464F" w:rsidRDefault="00FF7BDD" w:rsidP="008E5331">
      <w:r w:rsidRPr="00FF7BDD">
        <w:t>Before you work on planning change communication tactics, complete this table to think through the big picture. Use SBAR model (Situation, Background, Assessment and Recommendation) to guide you through the change communication plan overview.</w:t>
      </w:r>
    </w:p>
    <w:p w14:paraId="4C3B6BA0" w14:textId="77777777" w:rsidR="00F07F84" w:rsidRDefault="00F07F84" w:rsidP="008E5331"/>
    <w:tbl>
      <w:tblPr>
        <w:tblW w:w="13760" w:type="dxa"/>
        <w:tblBorders>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3050"/>
        <w:gridCol w:w="10710"/>
      </w:tblGrid>
      <w:tr w:rsidR="00B2198D" w:rsidRPr="00600D5A" w14:paraId="183F7D34" w14:textId="77777777" w:rsidTr="00024351">
        <w:trPr>
          <w:trHeight w:val="293"/>
        </w:trPr>
        <w:tc>
          <w:tcPr>
            <w:tcW w:w="13760" w:type="dxa"/>
            <w:gridSpan w:val="2"/>
            <w:shd w:val="clear" w:color="auto" w:fill="1C1840"/>
            <w:tcMar>
              <w:top w:w="173" w:type="dxa"/>
              <w:left w:w="108" w:type="dxa"/>
              <w:bottom w:w="173" w:type="dxa"/>
              <w:right w:w="108" w:type="dxa"/>
            </w:tcMar>
            <w:vAlign w:val="center"/>
            <w:hideMark/>
          </w:tcPr>
          <w:p w14:paraId="369549DD" w14:textId="6ED555E9" w:rsidR="00B2198D" w:rsidRPr="00F07F84" w:rsidRDefault="00B2198D" w:rsidP="00B2198D">
            <w:pPr>
              <w:jc w:val="center"/>
              <w:rPr>
                <w:rFonts w:eastAsia="Times New Roman" w:cs="Arial"/>
                <w:b/>
                <w:bCs/>
                <w:sz w:val="24"/>
                <w:szCs w:val="24"/>
              </w:rPr>
            </w:pPr>
            <w:r w:rsidRPr="00F07F84">
              <w:rPr>
                <w:rFonts w:eastAsia="Times New Roman" w:cs="Arial"/>
                <w:b/>
                <w:bCs/>
                <w:sz w:val="24"/>
                <w:szCs w:val="24"/>
              </w:rPr>
              <w:t>Situation</w:t>
            </w:r>
          </w:p>
        </w:tc>
      </w:tr>
      <w:tr w:rsidR="000745DB" w:rsidRPr="00600D5A" w14:paraId="5E998048" w14:textId="77777777" w:rsidTr="00024351">
        <w:trPr>
          <w:trHeight w:val="293"/>
        </w:trPr>
        <w:tc>
          <w:tcPr>
            <w:tcW w:w="3050" w:type="dxa"/>
            <w:shd w:val="clear" w:color="auto" w:fill="FCF5EB" w:themeFill="background2"/>
            <w:tcMar>
              <w:top w:w="173" w:type="dxa"/>
              <w:left w:w="108" w:type="dxa"/>
              <w:bottom w:w="173" w:type="dxa"/>
              <w:right w:w="108" w:type="dxa"/>
            </w:tcMar>
            <w:vAlign w:val="center"/>
          </w:tcPr>
          <w:p w14:paraId="2E868161" w14:textId="77777777" w:rsidR="000745DB" w:rsidRPr="00AA0A90" w:rsidRDefault="00EE34E8" w:rsidP="00600D5A">
            <w:pPr>
              <w:rPr>
                <w:rFonts w:eastAsia="Times New Roman" w:cs="Arial"/>
                <w:b/>
                <w:bCs/>
                <w:color w:val="1C1840" w:themeColor="text2"/>
              </w:rPr>
            </w:pPr>
            <w:r w:rsidRPr="00AA0A90">
              <w:rPr>
                <w:rFonts w:eastAsia="Times New Roman" w:cs="Arial"/>
                <w:b/>
                <w:bCs/>
                <w:color w:val="1C1840" w:themeColor="text2"/>
              </w:rPr>
              <w:t>Situation</w:t>
            </w:r>
          </w:p>
          <w:p w14:paraId="078F2F70" w14:textId="77777777" w:rsidR="00AA0A90" w:rsidRDefault="00AA0A90" w:rsidP="009F3972">
            <w:pPr>
              <w:rPr>
                <w:rFonts w:eastAsia="Times New Roman" w:cs="Arial"/>
              </w:rPr>
            </w:pPr>
          </w:p>
          <w:p w14:paraId="5F1EE885" w14:textId="3E957AA7" w:rsidR="009F3972" w:rsidRPr="009F3972" w:rsidRDefault="009F3972" w:rsidP="009F3972">
            <w:pPr>
              <w:rPr>
                <w:rFonts w:eastAsia="Times New Roman" w:cs="Arial"/>
              </w:rPr>
            </w:pPr>
            <w:r w:rsidRPr="009F3972">
              <w:rPr>
                <w:rFonts w:eastAsia="Times New Roman" w:cs="Arial"/>
              </w:rPr>
              <w:t xml:space="preserve">What is the change?  </w:t>
            </w:r>
          </w:p>
          <w:p w14:paraId="48CBDD5C" w14:textId="77777777" w:rsidR="00F07F84" w:rsidRDefault="009F3972" w:rsidP="009F3972">
            <w:pPr>
              <w:rPr>
                <w:rFonts w:eastAsia="Times New Roman" w:cs="Arial"/>
              </w:rPr>
            </w:pPr>
            <w:r w:rsidRPr="009F3972">
              <w:rPr>
                <w:rFonts w:eastAsia="Times New Roman" w:cs="Arial"/>
              </w:rPr>
              <w:t xml:space="preserve">*Use Change Vision Statement from </w:t>
            </w:r>
          </w:p>
          <w:p w14:paraId="075A2467" w14:textId="44A6EE98" w:rsidR="009F3972" w:rsidRPr="00EE34E8" w:rsidRDefault="009F3972" w:rsidP="009F3972">
            <w:pPr>
              <w:rPr>
                <w:rFonts w:eastAsia="Times New Roman" w:cs="Arial"/>
              </w:rPr>
            </w:pPr>
            <w:hyperlink r:id="rId10" w:history="1">
              <w:r w:rsidRPr="003D3777">
                <w:rPr>
                  <w:rStyle w:val="Hyperlink"/>
                  <w:rFonts w:eastAsia="Times New Roman" w:cs="Arial"/>
                </w:rPr>
                <w:t>OCM Workbook</w:t>
              </w:r>
            </w:hyperlink>
          </w:p>
        </w:tc>
        <w:tc>
          <w:tcPr>
            <w:tcW w:w="10710" w:type="dxa"/>
            <w:shd w:val="clear" w:color="auto" w:fill="FCF5EB" w:themeFill="background2"/>
            <w:vAlign w:val="center"/>
          </w:tcPr>
          <w:p w14:paraId="1D83A68F" w14:textId="3460F9C1" w:rsidR="000745DB" w:rsidRPr="00600D5A" w:rsidRDefault="000745DB" w:rsidP="00600D5A">
            <w:pPr>
              <w:rPr>
                <w:rFonts w:ascii="Times New Roman" w:eastAsia="Times New Roman" w:hAnsi="Times New Roman"/>
                <w:sz w:val="20"/>
                <w:szCs w:val="20"/>
              </w:rPr>
            </w:pPr>
          </w:p>
        </w:tc>
      </w:tr>
      <w:tr w:rsidR="000745DB" w:rsidRPr="00600D5A" w14:paraId="5FA4A6CF" w14:textId="77777777" w:rsidTr="00024351">
        <w:trPr>
          <w:trHeight w:val="293"/>
        </w:trPr>
        <w:tc>
          <w:tcPr>
            <w:tcW w:w="13760" w:type="dxa"/>
            <w:gridSpan w:val="2"/>
            <w:shd w:val="clear" w:color="auto" w:fill="1C1840"/>
            <w:tcMar>
              <w:top w:w="173" w:type="dxa"/>
              <w:left w:w="108" w:type="dxa"/>
              <w:bottom w:w="173" w:type="dxa"/>
              <w:right w:w="108" w:type="dxa"/>
            </w:tcMar>
            <w:vAlign w:val="center"/>
          </w:tcPr>
          <w:p w14:paraId="0527B703" w14:textId="186A5FE3" w:rsidR="000745DB" w:rsidRPr="00F07F84" w:rsidRDefault="000745DB" w:rsidP="000745DB">
            <w:pPr>
              <w:jc w:val="center"/>
              <w:rPr>
                <w:rFonts w:eastAsia="Times New Roman" w:cs="Arial"/>
                <w:b/>
                <w:bCs/>
                <w:sz w:val="24"/>
                <w:szCs w:val="24"/>
              </w:rPr>
            </w:pPr>
            <w:r w:rsidRPr="00F07F84">
              <w:rPr>
                <w:rFonts w:eastAsia="Times New Roman" w:cs="Arial"/>
                <w:b/>
                <w:bCs/>
                <w:sz w:val="24"/>
                <w:szCs w:val="24"/>
              </w:rPr>
              <w:t>Background</w:t>
            </w:r>
          </w:p>
        </w:tc>
      </w:tr>
      <w:tr w:rsidR="000745DB" w:rsidRPr="00600D5A" w14:paraId="642C8E89" w14:textId="77777777" w:rsidTr="00024351">
        <w:trPr>
          <w:trHeight w:val="720"/>
        </w:trPr>
        <w:tc>
          <w:tcPr>
            <w:tcW w:w="3050" w:type="dxa"/>
            <w:shd w:val="clear" w:color="auto" w:fill="FCF5EB" w:themeFill="background2"/>
            <w:tcMar>
              <w:top w:w="173" w:type="dxa"/>
              <w:left w:w="108" w:type="dxa"/>
              <w:bottom w:w="173" w:type="dxa"/>
              <w:right w:w="108" w:type="dxa"/>
            </w:tcMar>
            <w:vAlign w:val="center"/>
            <w:hideMark/>
          </w:tcPr>
          <w:p w14:paraId="546DDAB3" w14:textId="3D926673" w:rsidR="000745DB" w:rsidRPr="00AA0A90" w:rsidRDefault="009F3972" w:rsidP="00600D5A">
            <w:pPr>
              <w:rPr>
                <w:rFonts w:eastAsia="Times New Roman"/>
                <w:b/>
                <w:bCs/>
                <w:color w:val="1C1840" w:themeColor="text2"/>
                <w:kern w:val="24"/>
              </w:rPr>
            </w:pPr>
            <w:r w:rsidRPr="00AA0A90">
              <w:rPr>
                <w:rFonts w:eastAsia="Times New Roman"/>
                <w:b/>
                <w:bCs/>
                <w:color w:val="1C1840" w:themeColor="text2"/>
                <w:kern w:val="24"/>
              </w:rPr>
              <w:t>Communication Goals</w:t>
            </w:r>
          </w:p>
          <w:p w14:paraId="0D44396E" w14:textId="77777777" w:rsidR="00AA0A90" w:rsidRDefault="00AA0A90" w:rsidP="00600D5A">
            <w:pPr>
              <w:rPr>
                <w:rFonts w:eastAsia="Times New Roman" w:cs="Arial"/>
              </w:rPr>
            </w:pPr>
          </w:p>
          <w:p w14:paraId="4D887DA6" w14:textId="2CF52F8B" w:rsidR="000745DB" w:rsidRPr="0061706B" w:rsidRDefault="00B065D2" w:rsidP="00600D5A">
            <w:pPr>
              <w:rPr>
                <w:rFonts w:eastAsia="Times New Roman" w:cs="Arial"/>
              </w:rPr>
            </w:pPr>
            <w:r w:rsidRPr="00B065D2">
              <w:rPr>
                <w:rFonts w:eastAsia="Times New Roman" w:cs="Arial"/>
              </w:rPr>
              <w:t>What are the expected outcomes of the change? What are the key messages?</w:t>
            </w:r>
          </w:p>
        </w:tc>
        <w:tc>
          <w:tcPr>
            <w:tcW w:w="10710" w:type="dxa"/>
            <w:shd w:val="clear" w:color="auto" w:fill="FCF5EB" w:themeFill="background2"/>
            <w:vAlign w:val="center"/>
          </w:tcPr>
          <w:p w14:paraId="32222D31" w14:textId="61F34AC6" w:rsidR="000745DB" w:rsidRPr="00600D5A" w:rsidRDefault="000745DB" w:rsidP="00600D5A">
            <w:pPr>
              <w:rPr>
                <w:rFonts w:eastAsia="Times New Roman" w:cs="Arial"/>
                <w:sz w:val="36"/>
                <w:szCs w:val="36"/>
              </w:rPr>
            </w:pPr>
            <w:r w:rsidRPr="00600D5A">
              <w:rPr>
                <w:rFonts w:eastAsia="Times New Roman"/>
                <w:color w:val="0E0E30" w:themeColor="text1"/>
                <w:kern w:val="24"/>
              </w:rPr>
              <w:t> </w:t>
            </w:r>
          </w:p>
        </w:tc>
      </w:tr>
      <w:tr w:rsidR="009F3972" w:rsidRPr="00600D5A" w14:paraId="125096C0" w14:textId="77777777" w:rsidTr="00024351">
        <w:trPr>
          <w:trHeight w:val="720"/>
        </w:trPr>
        <w:tc>
          <w:tcPr>
            <w:tcW w:w="3050" w:type="dxa"/>
            <w:shd w:val="clear" w:color="auto" w:fill="FCF5EB" w:themeFill="background2"/>
            <w:tcMar>
              <w:top w:w="173" w:type="dxa"/>
              <w:left w:w="108" w:type="dxa"/>
              <w:bottom w:w="173" w:type="dxa"/>
              <w:right w:w="108" w:type="dxa"/>
            </w:tcMar>
            <w:vAlign w:val="center"/>
          </w:tcPr>
          <w:p w14:paraId="017F1F13" w14:textId="77777777" w:rsidR="009F3972" w:rsidRPr="00AA0A90" w:rsidRDefault="00B065D2" w:rsidP="00600D5A">
            <w:pPr>
              <w:rPr>
                <w:rFonts w:eastAsia="Times New Roman"/>
                <w:b/>
                <w:bCs/>
                <w:color w:val="1C1840" w:themeColor="text2"/>
                <w:kern w:val="24"/>
              </w:rPr>
            </w:pPr>
            <w:r w:rsidRPr="00AA0A90">
              <w:rPr>
                <w:rFonts w:eastAsia="Times New Roman"/>
                <w:b/>
                <w:bCs/>
                <w:color w:val="1C1840" w:themeColor="text2"/>
                <w:kern w:val="24"/>
              </w:rPr>
              <w:t>Key Audiences</w:t>
            </w:r>
          </w:p>
          <w:p w14:paraId="1B0C5AB4" w14:textId="77777777" w:rsidR="00AA0A90" w:rsidRDefault="00AA0A90" w:rsidP="004F1FDC">
            <w:pPr>
              <w:rPr>
                <w:rFonts w:eastAsia="Times New Roman"/>
                <w:color w:val="0E0E30" w:themeColor="text1"/>
                <w:kern w:val="24"/>
              </w:rPr>
            </w:pPr>
          </w:p>
          <w:p w14:paraId="0B13A9FB" w14:textId="0D5BEFD4" w:rsidR="004F1FDC" w:rsidRPr="004F1FDC" w:rsidRDefault="004F1FDC" w:rsidP="004F1FDC">
            <w:pPr>
              <w:rPr>
                <w:rFonts w:eastAsia="Times New Roman"/>
                <w:color w:val="0E0E30" w:themeColor="text1"/>
                <w:kern w:val="24"/>
              </w:rPr>
            </w:pPr>
            <w:r w:rsidRPr="004F1FDC">
              <w:rPr>
                <w:rFonts w:eastAsia="Times New Roman"/>
                <w:color w:val="0E0E30" w:themeColor="text1"/>
                <w:kern w:val="24"/>
              </w:rPr>
              <w:t xml:space="preserve">Who needs to be informed?   </w:t>
            </w:r>
          </w:p>
          <w:p w14:paraId="1918F394" w14:textId="53657DA9" w:rsidR="004F1FDC" w:rsidRPr="00600D5A" w:rsidRDefault="004F1FDC" w:rsidP="004F1FDC">
            <w:pPr>
              <w:rPr>
                <w:rFonts w:eastAsia="Times New Roman"/>
                <w:color w:val="0E0E30" w:themeColor="text1"/>
                <w:kern w:val="24"/>
              </w:rPr>
            </w:pPr>
            <w:r w:rsidRPr="004F1FDC">
              <w:rPr>
                <w:rFonts w:eastAsia="Times New Roman"/>
                <w:color w:val="0E0E30" w:themeColor="text1"/>
                <w:kern w:val="24"/>
              </w:rPr>
              <w:t xml:space="preserve">*Designate priority using the Stakeholder Tools in the </w:t>
            </w:r>
            <w:hyperlink r:id="rId11" w:history="1">
              <w:r w:rsidRPr="00E47EE7">
                <w:rPr>
                  <w:rStyle w:val="Hyperlink"/>
                  <w:rFonts w:eastAsia="Times New Roman"/>
                  <w:kern w:val="24"/>
                </w:rPr>
                <w:t>OCM Workbook</w:t>
              </w:r>
            </w:hyperlink>
          </w:p>
        </w:tc>
        <w:tc>
          <w:tcPr>
            <w:tcW w:w="10710" w:type="dxa"/>
            <w:shd w:val="clear" w:color="auto" w:fill="FCF5EB" w:themeFill="background2"/>
            <w:vAlign w:val="center"/>
          </w:tcPr>
          <w:p w14:paraId="6D453008" w14:textId="77777777" w:rsidR="009F3972" w:rsidRPr="00600D5A" w:rsidRDefault="009F3972" w:rsidP="00600D5A">
            <w:pPr>
              <w:rPr>
                <w:rFonts w:eastAsia="Times New Roman"/>
                <w:color w:val="0E0E30" w:themeColor="text1"/>
                <w:kern w:val="24"/>
              </w:rPr>
            </w:pPr>
          </w:p>
        </w:tc>
      </w:tr>
    </w:tbl>
    <w:p w14:paraId="358D8658" w14:textId="56DA322A" w:rsidR="00726E83" w:rsidRDefault="00726E83">
      <w:r>
        <w:br w:type="page"/>
      </w:r>
    </w:p>
    <w:p w14:paraId="0BC34C67" w14:textId="640932D3" w:rsidR="009E68A5" w:rsidRDefault="009E68A5" w:rsidP="008E5331"/>
    <w:tbl>
      <w:tblPr>
        <w:tblW w:w="13760" w:type="dxa"/>
        <w:tblBorders>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3050"/>
        <w:gridCol w:w="10710"/>
      </w:tblGrid>
      <w:tr w:rsidR="00AA0A90" w:rsidRPr="00600D5A" w14:paraId="1A1061D5" w14:textId="77777777" w:rsidTr="00024351">
        <w:trPr>
          <w:trHeight w:val="293"/>
        </w:trPr>
        <w:tc>
          <w:tcPr>
            <w:tcW w:w="13760" w:type="dxa"/>
            <w:gridSpan w:val="2"/>
            <w:shd w:val="clear" w:color="auto" w:fill="1C1840"/>
            <w:tcMar>
              <w:top w:w="173" w:type="dxa"/>
              <w:left w:w="108" w:type="dxa"/>
              <w:bottom w:w="173" w:type="dxa"/>
              <w:right w:w="108" w:type="dxa"/>
            </w:tcMar>
            <w:vAlign w:val="center"/>
            <w:hideMark/>
          </w:tcPr>
          <w:p w14:paraId="729D5D47" w14:textId="3110F3F6" w:rsidR="00AA0A90" w:rsidRPr="00F07F84" w:rsidRDefault="00AA0A90" w:rsidP="00FF610F">
            <w:pPr>
              <w:jc w:val="center"/>
              <w:rPr>
                <w:rFonts w:eastAsia="Times New Roman" w:cs="Arial"/>
                <w:b/>
                <w:bCs/>
                <w:sz w:val="24"/>
                <w:szCs w:val="24"/>
              </w:rPr>
            </w:pPr>
            <w:r>
              <w:rPr>
                <w:rFonts w:eastAsia="Times New Roman" w:cs="Arial"/>
                <w:b/>
                <w:bCs/>
                <w:sz w:val="24"/>
                <w:szCs w:val="24"/>
              </w:rPr>
              <w:t>Assessment</w:t>
            </w:r>
          </w:p>
        </w:tc>
      </w:tr>
      <w:tr w:rsidR="00AA0A90" w:rsidRPr="00600D5A" w14:paraId="2E948C45" w14:textId="77777777" w:rsidTr="00024351">
        <w:trPr>
          <w:trHeight w:val="293"/>
        </w:trPr>
        <w:tc>
          <w:tcPr>
            <w:tcW w:w="3050" w:type="dxa"/>
            <w:shd w:val="clear" w:color="auto" w:fill="FCF5EB" w:themeFill="background2"/>
            <w:tcMar>
              <w:top w:w="173" w:type="dxa"/>
              <w:left w:w="108" w:type="dxa"/>
              <w:bottom w:w="173" w:type="dxa"/>
              <w:right w:w="108" w:type="dxa"/>
            </w:tcMar>
            <w:vAlign w:val="center"/>
          </w:tcPr>
          <w:p w14:paraId="0185F7BB" w14:textId="2C70DD22" w:rsidR="00AA0A90" w:rsidRPr="00ED2671" w:rsidRDefault="004951E9" w:rsidP="00FF610F">
            <w:pPr>
              <w:rPr>
                <w:rFonts w:eastAsia="Times New Roman" w:cs="Arial"/>
                <w:b/>
                <w:bCs/>
                <w:color w:val="1C1840" w:themeColor="text2"/>
                <w:sz w:val="21"/>
                <w:szCs w:val="21"/>
              </w:rPr>
            </w:pPr>
            <w:r w:rsidRPr="00ED2671">
              <w:rPr>
                <w:rFonts w:eastAsia="Times New Roman" w:cs="Arial"/>
                <w:b/>
                <w:bCs/>
                <w:color w:val="1C1840" w:themeColor="text2"/>
                <w:sz w:val="21"/>
                <w:szCs w:val="21"/>
              </w:rPr>
              <w:t>Anticipated Reactions</w:t>
            </w:r>
          </w:p>
          <w:p w14:paraId="0B7D8220" w14:textId="77777777" w:rsidR="00AA0A90" w:rsidRPr="00ED2671" w:rsidRDefault="00AA0A90" w:rsidP="00FF610F">
            <w:pPr>
              <w:rPr>
                <w:rFonts w:eastAsia="Times New Roman" w:cs="Arial"/>
                <w:sz w:val="21"/>
                <w:szCs w:val="21"/>
              </w:rPr>
            </w:pPr>
          </w:p>
          <w:p w14:paraId="4E641ADE" w14:textId="566642B1" w:rsidR="00AA0A90" w:rsidRPr="00ED2671" w:rsidRDefault="004951E9" w:rsidP="00FF610F">
            <w:pPr>
              <w:rPr>
                <w:rFonts w:eastAsia="Times New Roman" w:cs="Arial"/>
                <w:sz w:val="21"/>
                <w:szCs w:val="21"/>
              </w:rPr>
            </w:pPr>
            <w:r w:rsidRPr="00ED2671">
              <w:rPr>
                <w:rFonts w:eastAsia="Times New Roman" w:cs="Arial"/>
                <w:sz w:val="21"/>
                <w:szCs w:val="21"/>
              </w:rPr>
              <w:t>What is known about how the change will be received?</w:t>
            </w:r>
          </w:p>
        </w:tc>
        <w:tc>
          <w:tcPr>
            <w:tcW w:w="10710" w:type="dxa"/>
            <w:shd w:val="clear" w:color="auto" w:fill="FCF5EB" w:themeFill="background2"/>
            <w:vAlign w:val="center"/>
          </w:tcPr>
          <w:p w14:paraId="71679A3A" w14:textId="77777777" w:rsidR="00AA0A90" w:rsidRPr="00600D5A" w:rsidRDefault="00AA0A90" w:rsidP="00FF610F">
            <w:pPr>
              <w:rPr>
                <w:rFonts w:ascii="Times New Roman" w:eastAsia="Times New Roman" w:hAnsi="Times New Roman"/>
                <w:sz w:val="20"/>
                <w:szCs w:val="20"/>
              </w:rPr>
            </w:pPr>
          </w:p>
        </w:tc>
      </w:tr>
      <w:tr w:rsidR="004951E9" w:rsidRPr="00600D5A" w14:paraId="5787D4BE" w14:textId="77777777" w:rsidTr="00024351">
        <w:trPr>
          <w:trHeight w:val="293"/>
        </w:trPr>
        <w:tc>
          <w:tcPr>
            <w:tcW w:w="3050" w:type="dxa"/>
            <w:shd w:val="clear" w:color="auto" w:fill="FCF5EB" w:themeFill="background2"/>
            <w:tcMar>
              <w:top w:w="173" w:type="dxa"/>
              <w:left w:w="108" w:type="dxa"/>
              <w:bottom w:w="173" w:type="dxa"/>
              <w:right w:w="108" w:type="dxa"/>
            </w:tcMar>
            <w:vAlign w:val="center"/>
          </w:tcPr>
          <w:p w14:paraId="11D7E7C8" w14:textId="04BE86AF" w:rsidR="004951E9" w:rsidRPr="00ED2671" w:rsidRDefault="004951E9" w:rsidP="004951E9">
            <w:pPr>
              <w:rPr>
                <w:rFonts w:eastAsia="Times New Roman" w:cs="Arial"/>
                <w:b/>
                <w:bCs/>
                <w:color w:val="1C1840" w:themeColor="text2"/>
                <w:sz w:val="21"/>
                <w:szCs w:val="21"/>
              </w:rPr>
            </w:pPr>
            <w:r w:rsidRPr="00ED2671">
              <w:rPr>
                <w:rFonts w:eastAsia="Times New Roman" w:cs="Arial"/>
                <w:b/>
                <w:bCs/>
                <w:color w:val="1C1840" w:themeColor="text2"/>
                <w:sz w:val="21"/>
                <w:szCs w:val="21"/>
              </w:rPr>
              <w:t>Dependencies</w:t>
            </w:r>
          </w:p>
          <w:p w14:paraId="22E3A2BF" w14:textId="77777777" w:rsidR="004951E9" w:rsidRPr="00ED2671" w:rsidRDefault="004951E9" w:rsidP="004951E9">
            <w:pPr>
              <w:rPr>
                <w:rFonts w:eastAsia="Times New Roman" w:cs="Arial"/>
                <w:sz w:val="21"/>
                <w:szCs w:val="21"/>
              </w:rPr>
            </w:pPr>
          </w:p>
          <w:p w14:paraId="1FC18EA6" w14:textId="182D43FA" w:rsidR="004951E9" w:rsidRPr="00ED2671" w:rsidRDefault="0010143F" w:rsidP="004951E9">
            <w:pPr>
              <w:rPr>
                <w:rFonts w:eastAsia="Times New Roman" w:cs="Arial"/>
                <w:b/>
                <w:bCs/>
                <w:color w:val="1C1840" w:themeColor="text2"/>
                <w:sz w:val="21"/>
                <w:szCs w:val="21"/>
              </w:rPr>
            </w:pPr>
            <w:r w:rsidRPr="00ED2671">
              <w:rPr>
                <w:rFonts w:eastAsia="Times New Roman" w:cs="Arial"/>
                <w:sz w:val="21"/>
                <w:szCs w:val="21"/>
              </w:rPr>
              <w:t>What is the schedule or timeline of the communication vehicles you plan to use?</w:t>
            </w:r>
          </w:p>
        </w:tc>
        <w:tc>
          <w:tcPr>
            <w:tcW w:w="10710" w:type="dxa"/>
            <w:shd w:val="clear" w:color="auto" w:fill="FCF5EB" w:themeFill="background2"/>
            <w:vAlign w:val="center"/>
          </w:tcPr>
          <w:p w14:paraId="5F8A4BB9" w14:textId="77777777" w:rsidR="004951E9" w:rsidRPr="00600D5A" w:rsidRDefault="004951E9" w:rsidP="00FF610F">
            <w:pPr>
              <w:rPr>
                <w:rFonts w:ascii="Times New Roman" w:eastAsia="Times New Roman" w:hAnsi="Times New Roman"/>
                <w:sz w:val="20"/>
                <w:szCs w:val="20"/>
              </w:rPr>
            </w:pPr>
          </w:p>
        </w:tc>
      </w:tr>
      <w:tr w:rsidR="00AA0A90" w:rsidRPr="00600D5A" w14:paraId="15DC7067" w14:textId="77777777" w:rsidTr="00024351">
        <w:trPr>
          <w:trHeight w:val="293"/>
        </w:trPr>
        <w:tc>
          <w:tcPr>
            <w:tcW w:w="13760" w:type="dxa"/>
            <w:gridSpan w:val="2"/>
            <w:shd w:val="clear" w:color="auto" w:fill="1C1840"/>
            <w:tcMar>
              <w:top w:w="173" w:type="dxa"/>
              <w:left w:w="108" w:type="dxa"/>
              <w:bottom w:w="173" w:type="dxa"/>
              <w:right w:w="108" w:type="dxa"/>
            </w:tcMar>
            <w:vAlign w:val="center"/>
          </w:tcPr>
          <w:p w14:paraId="13D60DCF" w14:textId="4EF9FE33" w:rsidR="00AA0A90" w:rsidRPr="00F07F84" w:rsidRDefault="004951E9" w:rsidP="00FF610F">
            <w:pPr>
              <w:jc w:val="center"/>
              <w:rPr>
                <w:rFonts w:eastAsia="Times New Roman" w:cs="Arial"/>
                <w:b/>
                <w:bCs/>
                <w:sz w:val="24"/>
                <w:szCs w:val="24"/>
              </w:rPr>
            </w:pPr>
            <w:r>
              <w:rPr>
                <w:rFonts w:eastAsia="Times New Roman" w:cs="Arial"/>
                <w:b/>
                <w:bCs/>
                <w:sz w:val="24"/>
                <w:szCs w:val="24"/>
              </w:rPr>
              <w:t>Recommendation</w:t>
            </w:r>
          </w:p>
        </w:tc>
      </w:tr>
      <w:tr w:rsidR="00AA0A90" w:rsidRPr="00600D5A" w14:paraId="2936EF97" w14:textId="77777777" w:rsidTr="0061706B">
        <w:trPr>
          <w:trHeight w:val="2448"/>
        </w:trPr>
        <w:tc>
          <w:tcPr>
            <w:tcW w:w="3050" w:type="dxa"/>
            <w:shd w:val="clear" w:color="auto" w:fill="FCF5EB" w:themeFill="background2"/>
            <w:tcMar>
              <w:top w:w="173" w:type="dxa"/>
              <w:left w:w="108" w:type="dxa"/>
              <w:bottom w:w="173" w:type="dxa"/>
              <w:right w:w="108" w:type="dxa"/>
            </w:tcMar>
            <w:vAlign w:val="center"/>
            <w:hideMark/>
          </w:tcPr>
          <w:p w14:paraId="44D0EDB8" w14:textId="2772FFB8" w:rsidR="00AA0A90" w:rsidRPr="00ED2671" w:rsidRDefault="0010143F" w:rsidP="00FF610F">
            <w:pPr>
              <w:rPr>
                <w:rFonts w:eastAsia="Times New Roman"/>
                <w:b/>
                <w:bCs/>
                <w:color w:val="1C1840" w:themeColor="text2"/>
                <w:kern w:val="24"/>
                <w:sz w:val="21"/>
                <w:szCs w:val="21"/>
              </w:rPr>
            </w:pPr>
            <w:r w:rsidRPr="00ED2671">
              <w:rPr>
                <w:rFonts w:eastAsia="Times New Roman"/>
                <w:b/>
                <w:bCs/>
                <w:color w:val="1C1840" w:themeColor="text2"/>
                <w:kern w:val="24"/>
                <w:sz w:val="21"/>
                <w:szCs w:val="21"/>
              </w:rPr>
              <w:t>Tactics</w:t>
            </w:r>
          </w:p>
          <w:p w14:paraId="1E3C7E91" w14:textId="77777777" w:rsidR="00AA0A90" w:rsidRPr="00ED2671" w:rsidRDefault="00AA0A90" w:rsidP="00FF610F">
            <w:pPr>
              <w:rPr>
                <w:rFonts w:eastAsia="Times New Roman" w:cs="Arial"/>
                <w:sz w:val="21"/>
                <w:szCs w:val="21"/>
              </w:rPr>
            </w:pPr>
          </w:p>
          <w:p w14:paraId="41362A06" w14:textId="77777777" w:rsidR="002E222F" w:rsidRPr="00ED2671" w:rsidRDefault="002E222F" w:rsidP="002E222F">
            <w:pPr>
              <w:rPr>
                <w:rFonts w:eastAsia="Times New Roman" w:cs="Arial"/>
                <w:sz w:val="21"/>
                <w:szCs w:val="21"/>
              </w:rPr>
            </w:pPr>
            <w:r w:rsidRPr="00ED2671">
              <w:rPr>
                <w:rFonts w:eastAsia="Times New Roman" w:cs="Arial"/>
                <w:sz w:val="21"/>
                <w:szCs w:val="21"/>
              </w:rPr>
              <w:t xml:space="preserve">What are some key communication vehicles to use?  </w:t>
            </w:r>
          </w:p>
          <w:p w14:paraId="55F6FF78" w14:textId="77777777" w:rsidR="002E222F" w:rsidRPr="00ED2671" w:rsidRDefault="002E222F" w:rsidP="002E222F">
            <w:pPr>
              <w:rPr>
                <w:rFonts w:eastAsia="Times New Roman" w:cs="Arial"/>
                <w:sz w:val="21"/>
                <w:szCs w:val="21"/>
              </w:rPr>
            </w:pPr>
          </w:p>
          <w:p w14:paraId="4D9C06DB" w14:textId="77777777" w:rsidR="002E222F" w:rsidRPr="00ED2671" w:rsidRDefault="002E222F" w:rsidP="002E222F">
            <w:pPr>
              <w:rPr>
                <w:rFonts w:eastAsia="Times New Roman" w:cs="Arial"/>
                <w:sz w:val="21"/>
                <w:szCs w:val="21"/>
              </w:rPr>
            </w:pPr>
            <w:r w:rsidRPr="00ED2671">
              <w:rPr>
                <w:rFonts w:eastAsia="Times New Roman" w:cs="Arial"/>
                <w:sz w:val="21"/>
                <w:szCs w:val="21"/>
              </w:rPr>
              <w:t xml:space="preserve">*Look for ideas in the Initial Actions section of the </w:t>
            </w:r>
          </w:p>
          <w:p w14:paraId="7E7B6AA9" w14:textId="0EA0F98C" w:rsidR="00AA0A90" w:rsidRPr="00ED2671" w:rsidRDefault="002E222F" w:rsidP="00FF610F">
            <w:pPr>
              <w:rPr>
                <w:rFonts w:eastAsia="Times New Roman" w:cs="Arial"/>
                <w:sz w:val="21"/>
                <w:szCs w:val="21"/>
              </w:rPr>
            </w:pPr>
            <w:hyperlink r:id="rId12" w:history="1">
              <w:r w:rsidRPr="00E47EE7">
                <w:rPr>
                  <w:rStyle w:val="Hyperlink"/>
                  <w:rFonts w:eastAsia="Times New Roman" w:cs="Arial"/>
                  <w:sz w:val="21"/>
                  <w:szCs w:val="21"/>
                </w:rPr>
                <w:t>OCM Workbook</w:t>
              </w:r>
            </w:hyperlink>
          </w:p>
        </w:tc>
        <w:tc>
          <w:tcPr>
            <w:tcW w:w="10710" w:type="dxa"/>
            <w:shd w:val="clear" w:color="auto" w:fill="FCF5EB" w:themeFill="background2"/>
            <w:vAlign w:val="center"/>
          </w:tcPr>
          <w:p w14:paraId="5FB7CCC1" w14:textId="77777777" w:rsidR="00AA0A90" w:rsidRPr="00600D5A" w:rsidRDefault="00AA0A90" w:rsidP="00FF610F">
            <w:pPr>
              <w:rPr>
                <w:rFonts w:eastAsia="Times New Roman" w:cs="Arial"/>
                <w:sz w:val="36"/>
                <w:szCs w:val="36"/>
              </w:rPr>
            </w:pPr>
            <w:r w:rsidRPr="00600D5A">
              <w:rPr>
                <w:rFonts w:eastAsia="Times New Roman"/>
                <w:color w:val="0E0E30" w:themeColor="text1"/>
                <w:kern w:val="24"/>
              </w:rPr>
              <w:t> </w:t>
            </w:r>
          </w:p>
        </w:tc>
      </w:tr>
      <w:tr w:rsidR="00AA0A90" w:rsidRPr="00600D5A" w14:paraId="7AD6C8F7" w14:textId="77777777" w:rsidTr="0061706B">
        <w:trPr>
          <w:trHeight w:val="1008"/>
        </w:trPr>
        <w:tc>
          <w:tcPr>
            <w:tcW w:w="3050" w:type="dxa"/>
            <w:shd w:val="clear" w:color="auto" w:fill="FCF5EB" w:themeFill="background2"/>
            <w:tcMar>
              <w:top w:w="173" w:type="dxa"/>
              <w:left w:w="108" w:type="dxa"/>
              <w:bottom w:w="173" w:type="dxa"/>
              <w:right w:w="108" w:type="dxa"/>
            </w:tcMar>
            <w:vAlign w:val="center"/>
          </w:tcPr>
          <w:p w14:paraId="3B9247C7" w14:textId="15B30824" w:rsidR="00AA0A90" w:rsidRPr="00ED2671" w:rsidRDefault="005F60E0" w:rsidP="00FF610F">
            <w:pPr>
              <w:rPr>
                <w:rFonts w:eastAsia="Times New Roman"/>
                <w:b/>
                <w:bCs/>
                <w:color w:val="1C1840" w:themeColor="text2"/>
                <w:kern w:val="24"/>
                <w:sz w:val="21"/>
                <w:szCs w:val="21"/>
              </w:rPr>
            </w:pPr>
            <w:r w:rsidRPr="00ED2671">
              <w:rPr>
                <w:rFonts w:eastAsia="Times New Roman"/>
                <w:b/>
                <w:bCs/>
                <w:color w:val="1C1840" w:themeColor="text2"/>
                <w:kern w:val="24"/>
                <w:sz w:val="21"/>
                <w:szCs w:val="21"/>
              </w:rPr>
              <w:t>Measurements</w:t>
            </w:r>
          </w:p>
          <w:p w14:paraId="75D8618D" w14:textId="77777777" w:rsidR="00AA0A90" w:rsidRPr="00ED2671" w:rsidRDefault="00AA0A90" w:rsidP="00FF610F">
            <w:pPr>
              <w:rPr>
                <w:rFonts w:eastAsia="Times New Roman"/>
                <w:color w:val="0E0E30" w:themeColor="text1"/>
                <w:kern w:val="24"/>
                <w:sz w:val="21"/>
                <w:szCs w:val="21"/>
              </w:rPr>
            </w:pPr>
          </w:p>
          <w:p w14:paraId="29E51036" w14:textId="7C2B36CC" w:rsidR="00AA0A90" w:rsidRPr="00ED2671" w:rsidRDefault="00613C59" w:rsidP="00FF610F">
            <w:pPr>
              <w:rPr>
                <w:rFonts w:eastAsia="Times New Roman"/>
                <w:color w:val="0E0E30" w:themeColor="text1"/>
                <w:kern w:val="24"/>
                <w:sz w:val="21"/>
                <w:szCs w:val="21"/>
              </w:rPr>
            </w:pPr>
            <w:r w:rsidRPr="00ED2671">
              <w:rPr>
                <w:rFonts w:eastAsia="Times New Roman"/>
                <w:color w:val="0E0E30" w:themeColor="text1"/>
                <w:kern w:val="24"/>
                <w:sz w:val="21"/>
                <w:szCs w:val="21"/>
              </w:rPr>
              <w:t>How will you track success?</w:t>
            </w:r>
            <w:r w:rsidR="00AA0A90" w:rsidRPr="00ED2671">
              <w:rPr>
                <w:rFonts w:eastAsia="Times New Roman"/>
                <w:color w:val="0E0E30" w:themeColor="text1"/>
                <w:kern w:val="24"/>
                <w:sz w:val="21"/>
                <w:szCs w:val="21"/>
              </w:rPr>
              <w:t xml:space="preserve">   </w:t>
            </w:r>
          </w:p>
        </w:tc>
        <w:tc>
          <w:tcPr>
            <w:tcW w:w="10710" w:type="dxa"/>
            <w:shd w:val="clear" w:color="auto" w:fill="FCF5EB" w:themeFill="background2"/>
            <w:vAlign w:val="center"/>
          </w:tcPr>
          <w:p w14:paraId="53ABA49C" w14:textId="77777777" w:rsidR="00AA0A90" w:rsidRPr="00600D5A" w:rsidRDefault="00AA0A90" w:rsidP="00FF610F">
            <w:pPr>
              <w:rPr>
                <w:rFonts w:eastAsia="Times New Roman"/>
                <w:color w:val="0E0E30" w:themeColor="text1"/>
                <w:kern w:val="24"/>
              </w:rPr>
            </w:pPr>
          </w:p>
        </w:tc>
      </w:tr>
    </w:tbl>
    <w:p w14:paraId="1CDF2285" w14:textId="373C0C21" w:rsidR="00726E83" w:rsidRDefault="00726E83">
      <w:r>
        <w:br w:type="page"/>
      </w:r>
    </w:p>
    <w:p w14:paraId="15AA103A" w14:textId="4EF58D65" w:rsidR="00726E83" w:rsidRPr="002F7998" w:rsidRDefault="00726E83" w:rsidP="00E77FBC">
      <w:pPr>
        <w:pStyle w:val="Heading3"/>
      </w:pPr>
      <w:r w:rsidRPr="002F7998">
        <w:lastRenderedPageBreak/>
        <w:t>Communication Plan Templates</w:t>
      </w:r>
    </w:p>
    <w:p w14:paraId="14FA86B4" w14:textId="7A65789C" w:rsidR="00726E83" w:rsidRDefault="001F720F" w:rsidP="008E5331">
      <w:r w:rsidRPr="001F720F">
        <w:t>You’ll notice this document includes three separate templates. As you build your communication plan, consider how your tactics and messaging differ as you move through each phase of the project.</w:t>
      </w:r>
    </w:p>
    <w:p w14:paraId="39C730D2" w14:textId="77777777" w:rsidR="000F43E5" w:rsidRDefault="000F43E5" w:rsidP="000F43E5"/>
    <w:tbl>
      <w:tblPr>
        <w:tblStyle w:val="TableGrid"/>
        <w:tblW w:w="0" w:type="auto"/>
        <w:tblBorders>
          <w:top w:val="none" w:sz="0" w:space="0" w:color="auto"/>
          <w:left w:val="none" w:sz="0" w:space="0" w:color="auto"/>
          <w:bottom w:val="none" w:sz="0" w:space="0" w:color="auto"/>
          <w:right w:val="none" w:sz="0" w:space="0" w:color="auto"/>
          <w:insideH w:val="single" w:sz="4" w:space="0" w:color="BFBFBF" w:themeColor="background1" w:themeShade="BF"/>
          <w:insideV w:val="single" w:sz="4" w:space="0" w:color="BFBFBF" w:themeColor="background1" w:themeShade="BF"/>
        </w:tblBorders>
        <w:tblCellMar>
          <w:top w:w="58" w:type="dxa"/>
          <w:bottom w:w="58" w:type="dxa"/>
        </w:tblCellMar>
        <w:tblLook w:val="04A0" w:firstRow="1" w:lastRow="0" w:firstColumn="1" w:lastColumn="0" w:noHBand="0" w:noVBand="1"/>
      </w:tblPr>
      <w:tblGrid>
        <w:gridCol w:w="4796"/>
        <w:gridCol w:w="4797"/>
        <w:gridCol w:w="4797"/>
      </w:tblGrid>
      <w:tr w:rsidR="00C314E9" w14:paraId="5A9879A1" w14:textId="77777777" w:rsidTr="00CE1C57">
        <w:trPr>
          <w:trHeight w:val="513"/>
        </w:trPr>
        <w:tc>
          <w:tcPr>
            <w:tcW w:w="4796" w:type="dxa"/>
            <w:shd w:val="clear" w:color="auto" w:fill="1C1840" w:themeFill="text2"/>
            <w:vAlign w:val="center"/>
          </w:tcPr>
          <w:p w14:paraId="1D5182C5" w14:textId="6FEF0300" w:rsidR="00C314E9" w:rsidRPr="005D603A" w:rsidRDefault="005D603A" w:rsidP="00CE1C57">
            <w:pPr>
              <w:jc w:val="center"/>
              <w:rPr>
                <w:b/>
                <w:bCs/>
                <w:sz w:val="36"/>
                <w:szCs w:val="36"/>
              </w:rPr>
            </w:pPr>
            <w:r w:rsidRPr="005D603A">
              <w:rPr>
                <w:b/>
                <w:bCs/>
                <w:sz w:val="36"/>
                <w:szCs w:val="36"/>
              </w:rPr>
              <w:t>Phase 1</w:t>
            </w:r>
          </w:p>
        </w:tc>
        <w:tc>
          <w:tcPr>
            <w:tcW w:w="4797" w:type="dxa"/>
            <w:shd w:val="clear" w:color="auto" w:fill="1C1840" w:themeFill="text2"/>
            <w:vAlign w:val="center"/>
          </w:tcPr>
          <w:p w14:paraId="5B128626" w14:textId="486C72BA" w:rsidR="00C314E9" w:rsidRPr="005D603A" w:rsidRDefault="005D603A" w:rsidP="00CE1C57">
            <w:pPr>
              <w:jc w:val="center"/>
              <w:rPr>
                <w:b/>
                <w:bCs/>
                <w:sz w:val="36"/>
                <w:szCs w:val="36"/>
              </w:rPr>
            </w:pPr>
            <w:r w:rsidRPr="005D603A">
              <w:rPr>
                <w:b/>
                <w:bCs/>
                <w:sz w:val="36"/>
                <w:szCs w:val="36"/>
              </w:rPr>
              <w:t>Phase 2</w:t>
            </w:r>
          </w:p>
        </w:tc>
        <w:tc>
          <w:tcPr>
            <w:tcW w:w="4797" w:type="dxa"/>
            <w:shd w:val="clear" w:color="auto" w:fill="1C1840" w:themeFill="text2"/>
            <w:vAlign w:val="center"/>
          </w:tcPr>
          <w:p w14:paraId="70B13DB0" w14:textId="4990F9DE" w:rsidR="00C314E9" w:rsidRPr="005D603A" w:rsidRDefault="005D603A" w:rsidP="00CE1C57">
            <w:pPr>
              <w:jc w:val="center"/>
              <w:rPr>
                <w:b/>
                <w:bCs/>
                <w:sz w:val="36"/>
                <w:szCs w:val="36"/>
              </w:rPr>
            </w:pPr>
            <w:r w:rsidRPr="005D603A">
              <w:rPr>
                <w:b/>
                <w:bCs/>
                <w:sz w:val="36"/>
                <w:szCs w:val="36"/>
              </w:rPr>
              <w:t>Phase 3</w:t>
            </w:r>
          </w:p>
        </w:tc>
      </w:tr>
      <w:tr w:rsidR="00C314E9" w14:paraId="307B9BC8" w14:textId="77777777" w:rsidTr="008F596F">
        <w:trPr>
          <w:trHeight w:val="4752"/>
        </w:trPr>
        <w:tc>
          <w:tcPr>
            <w:tcW w:w="4796" w:type="dxa"/>
            <w:shd w:val="clear" w:color="auto" w:fill="FCF5EB" w:themeFill="background2"/>
          </w:tcPr>
          <w:p w14:paraId="1EC5FBA0" w14:textId="77777777" w:rsidR="008F596F" w:rsidRDefault="008F596F" w:rsidP="008F596F"/>
          <w:p w14:paraId="7D698980" w14:textId="312CCD1F" w:rsidR="00C314E9" w:rsidRPr="003E77BA" w:rsidRDefault="0001738E" w:rsidP="00CE1C57">
            <w:pPr>
              <w:jc w:val="center"/>
              <w:rPr>
                <w:b/>
                <w:bCs/>
                <w:sz w:val="32"/>
                <w:szCs w:val="32"/>
              </w:rPr>
            </w:pPr>
            <w:r w:rsidRPr="003E77BA">
              <w:rPr>
                <w:b/>
                <w:bCs/>
                <w:sz w:val="32"/>
                <w:szCs w:val="32"/>
              </w:rPr>
              <w:t>Early Communications</w:t>
            </w:r>
          </w:p>
          <w:p w14:paraId="7F51C6E2" w14:textId="77777777" w:rsidR="00FE1ADB" w:rsidRDefault="00FE1ADB" w:rsidP="000F43E5"/>
          <w:p w14:paraId="30F831A1" w14:textId="05393924" w:rsidR="00A807B8" w:rsidRDefault="009F0557" w:rsidP="000B569C">
            <w:pPr>
              <w:ind w:left="144" w:right="144"/>
              <w:rPr>
                <w:b/>
                <w:bCs/>
              </w:rPr>
            </w:pPr>
            <w:r w:rsidRPr="00E967BD">
              <w:rPr>
                <w:b/>
                <w:bCs/>
              </w:rPr>
              <w:t>For those who need to be in the know</w:t>
            </w:r>
            <w:r w:rsidR="00F01DCC" w:rsidRPr="00E967BD">
              <w:rPr>
                <w:b/>
                <w:bCs/>
              </w:rPr>
              <w:t>.</w:t>
            </w:r>
          </w:p>
          <w:p w14:paraId="2230E060" w14:textId="77777777" w:rsidR="00E967BD" w:rsidRPr="00E967BD" w:rsidRDefault="00E967BD" w:rsidP="000B569C">
            <w:pPr>
              <w:ind w:left="144" w:right="144"/>
              <w:rPr>
                <w:b/>
                <w:bCs/>
              </w:rPr>
            </w:pPr>
          </w:p>
          <w:p w14:paraId="0110B2D0" w14:textId="77777777" w:rsidR="00F01DCC" w:rsidRDefault="003518E9" w:rsidP="000B569C">
            <w:pPr>
              <w:ind w:left="144" w:right="144"/>
            </w:pPr>
            <w:r>
              <w:t>You will need to engage with sponsors, critical project team members, key stakeholders, and champions as early as possible.</w:t>
            </w:r>
          </w:p>
          <w:p w14:paraId="0FCEA268" w14:textId="77777777" w:rsidR="00FE1ADB" w:rsidRDefault="00FE1ADB" w:rsidP="000B569C">
            <w:pPr>
              <w:ind w:left="144" w:right="144"/>
            </w:pPr>
          </w:p>
          <w:p w14:paraId="1D16521C" w14:textId="12DBA827" w:rsidR="003518E9" w:rsidRPr="003E77BA" w:rsidRDefault="003518E9" w:rsidP="000B569C">
            <w:pPr>
              <w:ind w:left="144" w:right="144"/>
              <w:rPr>
                <w:b/>
                <w:bCs/>
              </w:rPr>
            </w:pPr>
            <w:r w:rsidRPr="003E77BA">
              <w:rPr>
                <w:b/>
                <w:bCs/>
              </w:rPr>
              <w:t>Share:</w:t>
            </w:r>
          </w:p>
          <w:p w14:paraId="7CA05DBF" w14:textId="77777777" w:rsidR="003518E9" w:rsidRDefault="003518E9" w:rsidP="000B569C">
            <w:pPr>
              <w:pStyle w:val="ListParagraph"/>
              <w:numPr>
                <w:ilvl w:val="0"/>
                <w:numId w:val="36"/>
              </w:numPr>
              <w:ind w:right="144"/>
            </w:pPr>
            <w:r>
              <w:t>Roles and expectations to make the change successful</w:t>
            </w:r>
          </w:p>
          <w:p w14:paraId="1F2F06FA" w14:textId="77777777" w:rsidR="003518E9" w:rsidRDefault="003518E9" w:rsidP="000B569C">
            <w:pPr>
              <w:pStyle w:val="ListParagraph"/>
              <w:numPr>
                <w:ilvl w:val="0"/>
                <w:numId w:val="36"/>
              </w:numPr>
              <w:ind w:right="144"/>
            </w:pPr>
            <w:r>
              <w:t>Project and change plans</w:t>
            </w:r>
          </w:p>
          <w:p w14:paraId="36EFE8B3" w14:textId="77777777" w:rsidR="0037183E" w:rsidRDefault="0037183E" w:rsidP="000B569C">
            <w:pPr>
              <w:pStyle w:val="ListParagraph"/>
              <w:numPr>
                <w:ilvl w:val="0"/>
                <w:numId w:val="36"/>
              </w:numPr>
              <w:ind w:right="144"/>
            </w:pPr>
            <w:r>
              <w:t>Cadence for communications</w:t>
            </w:r>
          </w:p>
          <w:p w14:paraId="267EF686" w14:textId="51A940B5" w:rsidR="00B9645B" w:rsidRDefault="0037183E" w:rsidP="00B9645B">
            <w:pPr>
              <w:pStyle w:val="ListParagraph"/>
              <w:numPr>
                <w:ilvl w:val="0"/>
                <w:numId w:val="36"/>
              </w:numPr>
              <w:ind w:right="144"/>
            </w:pPr>
            <w:r>
              <w:t>Opportunities for them to share gaps, oppo</w:t>
            </w:r>
            <w:r w:rsidR="00B9645B">
              <w:t>rtunities, and feedback</w:t>
            </w:r>
          </w:p>
        </w:tc>
        <w:tc>
          <w:tcPr>
            <w:tcW w:w="4797" w:type="dxa"/>
            <w:shd w:val="clear" w:color="auto" w:fill="FCF5EB" w:themeFill="background2"/>
          </w:tcPr>
          <w:p w14:paraId="5EF782CF" w14:textId="77777777" w:rsidR="008F596F" w:rsidRDefault="008F596F" w:rsidP="008F596F"/>
          <w:p w14:paraId="0FB21142" w14:textId="32902566" w:rsidR="00C314E9" w:rsidRPr="003E77BA" w:rsidRDefault="0001738E" w:rsidP="00CE1C57">
            <w:pPr>
              <w:jc w:val="center"/>
              <w:rPr>
                <w:b/>
                <w:bCs/>
                <w:sz w:val="32"/>
                <w:szCs w:val="32"/>
              </w:rPr>
            </w:pPr>
            <w:r w:rsidRPr="003E77BA">
              <w:rPr>
                <w:b/>
                <w:bCs/>
                <w:sz w:val="32"/>
                <w:szCs w:val="32"/>
              </w:rPr>
              <w:t>Rollout and Implementation</w:t>
            </w:r>
          </w:p>
          <w:p w14:paraId="7E47F72B" w14:textId="77777777" w:rsidR="00FE1ADB" w:rsidRDefault="00FE1ADB" w:rsidP="000F43E5"/>
          <w:p w14:paraId="7E17A805" w14:textId="7F47BDC4" w:rsidR="00B9645B" w:rsidRDefault="00B9645B" w:rsidP="000B569C">
            <w:pPr>
              <w:ind w:left="144" w:right="144"/>
              <w:rPr>
                <w:b/>
                <w:bCs/>
              </w:rPr>
            </w:pPr>
            <w:r w:rsidRPr="00E967BD">
              <w:rPr>
                <w:b/>
                <w:bCs/>
              </w:rPr>
              <w:t>For everyone affected by the change.</w:t>
            </w:r>
          </w:p>
          <w:p w14:paraId="0C16D145" w14:textId="77777777" w:rsidR="00E967BD" w:rsidRPr="00E967BD" w:rsidRDefault="00E967BD" w:rsidP="000B569C">
            <w:pPr>
              <w:ind w:left="144" w:right="144"/>
              <w:rPr>
                <w:b/>
                <w:bCs/>
              </w:rPr>
            </w:pPr>
          </w:p>
          <w:p w14:paraId="1681193C" w14:textId="77777777" w:rsidR="00B9645B" w:rsidRDefault="00B9645B" w:rsidP="000B569C">
            <w:pPr>
              <w:ind w:left="144" w:right="144"/>
            </w:pPr>
            <w:r>
              <w:t xml:space="preserve">This will be the bulk of your change communication work. Ensure the people impacted by change stay informed. </w:t>
            </w:r>
            <w:r w:rsidR="00FE1ADB">
              <w:t>Refer to your Stakeholder Analysis for help.</w:t>
            </w:r>
          </w:p>
          <w:p w14:paraId="2996A243" w14:textId="77777777" w:rsidR="00FE1ADB" w:rsidRDefault="00FE1ADB" w:rsidP="000B569C">
            <w:pPr>
              <w:ind w:left="144" w:right="144"/>
            </w:pPr>
          </w:p>
          <w:p w14:paraId="2F5E317B" w14:textId="7A54FDB9" w:rsidR="00FE1ADB" w:rsidRPr="003E77BA" w:rsidRDefault="00FE1ADB" w:rsidP="000B569C">
            <w:pPr>
              <w:ind w:left="144" w:right="144"/>
              <w:rPr>
                <w:b/>
                <w:bCs/>
              </w:rPr>
            </w:pPr>
            <w:r w:rsidRPr="003E77BA">
              <w:rPr>
                <w:b/>
                <w:bCs/>
              </w:rPr>
              <w:t>Use the best practices:</w:t>
            </w:r>
          </w:p>
          <w:p w14:paraId="5C2335EF" w14:textId="77777777" w:rsidR="00FE1ADB" w:rsidRDefault="00FE1ADB" w:rsidP="000B569C">
            <w:pPr>
              <w:pStyle w:val="ListParagraph"/>
              <w:numPr>
                <w:ilvl w:val="0"/>
                <w:numId w:val="37"/>
              </w:numPr>
              <w:ind w:right="144"/>
            </w:pPr>
            <w:r>
              <w:t>What is changing?</w:t>
            </w:r>
          </w:p>
          <w:p w14:paraId="5F219CB1" w14:textId="77777777" w:rsidR="00FE1ADB" w:rsidRDefault="00FE1ADB" w:rsidP="000B569C">
            <w:pPr>
              <w:pStyle w:val="ListParagraph"/>
              <w:numPr>
                <w:ilvl w:val="0"/>
                <w:numId w:val="37"/>
              </w:numPr>
              <w:ind w:right="144"/>
            </w:pPr>
            <w:r>
              <w:t>How does this affect me?</w:t>
            </w:r>
          </w:p>
          <w:p w14:paraId="0D11286D" w14:textId="77777777" w:rsidR="00FE1ADB" w:rsidRDefault="00FE1ADB" w:rsidP="000B569C">
            <w:pPr>
              <w:pStyle w:val="ListParagraph"/>
              <w:numPr>
                <w:ilvl w:val="0"/>
                <w:numId w:val="37"/>
              </w:numPr>
              <w:ind w:right="144"/>
            </w:pPr>
            <w:r>
              <w:t>What do I need to do next and when?</w:t>
            </w:r>
          </w:p>
          <w:p w14:paraId="6FC42EC5" w14:textId="4D100322" w:rsidR="00FE1ADB" w:rsidRDefault="00FE1ADB" w:rsidP="000B569C">
            <w:pPr>
              <w:pStyle w:val="ListParagraph"/>
              <w:numPr>
                <w:ilvl w:val="0"/>
                <w:numId w:val="37"/>
              </w:numPr>
              <w:ind w:right="144"/>
            </w:pPr>
            <w:r>
              <w:t>What resources can I go to for support?</w:t>
            </w:r>
          </w:p>
        </w:tc>
        <w:tc>
          <w:tcPr>
            <w:tcW w:w="4797" w:type="dxa"/>
            <w:shd w:val="clear" w:color="auto" w:fill="FCF5EB" w:themeFill="background2"/>
          </w:tcPr>
          <w:p w14:paraId="53D3B282" w14:textId="77777777" w:rsidR="008F596F" w:rsidRDefault="008F596F" w:rsidP="008F596F"/>
          <w:p w14:paraId="64EFAB9F" w14:textId="5D1A44F1" w:rsidR="00C314E9" w:rsidRPr="003E77BA" w:rsidRDefault="0001738E" w:rsidP="00CE1C57">
            <w:pPr>
              <w:jc w:val="center"/>
              <w:rPr>
                <w:b/>
                <w:bCs/>
                <w:sz w:val="32"/>
                <w:szCs w:val="32"/>
              </w:rPr>
            </w:pPr>
            <w:r w:rsidRPr="003E77BA">
              <w:rPr>
                <w:b/>
                <w:bCs/>
                <w:sz w:val="32"/>
                <w:szCs w:val="32"/>
              </w:rPr>
              <w:t>Reinforce and Follow Up</w:t>
            </w:r>
          </w:p>
          <w:p w14:paraId="32963ED4" w14:textId="77777777" w:rsidR="00FE1ADB" w:rsidRDefault="00FE1ADB" w:rsidP="000F43E5"/>
          <w:p w14:paraId="49F7EDEA" w14:textId="77777777" w:rsidR="00FE1ADB" w:rsidRDefault="00FE1ADB" w:rsidP="000B569C">
            <w:pPr>
              <w:ind w:left="144" w:right="144"/>
              <w:rPr>
                <w:b/>
                <w:bCs/>
              </w:rPr>
            </w:pPr>
            <w:r w:rsidRPr="00E967BD">
              <w:rPr>
                <w:b/>
                <w:bCs/>
              </w:rPr>
              <w:t>Closing the loop.</w:t>
            </w:r>
          </w:p>
          <w:p w14:paraId="229B0806" w14:textId="77777777" w:rsidR="00E967BD" w:rsidRPr="00E967BD" w:rsidRDefault="00E967BD" w:rsidP="000B569C">
            <w:pPr>
              <w:ind w:left="144" w:right="144"/>
              <w:rPr>
                <w:b/>
                <w:bCs/>
              </w:rPr>
            </w:pPr>
          </w:p>
          <w:p w14:paraId="14FF2E17" w14:textId="77777777" w:rsidR="00FE1ADB" w:rsidRDefault="00E967BD" w:rsidP="000B569C">
            <w:pPr>
              <w:ind w:left="144" w:right="144"/>
            </w:pPr>
            <w:r>
              <w:t>Ensure your audience is supported in the early stages of the future state.</w:t>
            </w:r>
          </w:p>
          <w:p w14:paraId="09EEAF93" w14:textId="77777777" w:rsidR="00E967BD" w:rsidRDefault="00E967BD" w:rsidP="000B569C">
            <w:pPr>
              <w:ind w:left="144" w:right="144"/>
            </w:pPr>
          </w:p>
          <w:p w14:paraId="0675913C" w14:textId="77777777" w:rsidR="00E967BD" w:rsidRPr="003E77BA" w:rsidRDefault="00E967BD" w:rsidP="000B569C">
            <w:pPr>
              <w:ind w:left="144" w:right="144"/>
              <w:rPr>
                <w:b/>
                <w:bCs/>
              </w:rPr>
            </w:pPr>
            <w:r w:rsidRPr="003E77BA">
              <w:rPr>
                <w:b/>
                <w:bCs/>
              </w:rPr>
              <w:t>You may need to communicate:</w:t>
            </w:r>
          </w:p>
          <w:p w14:paraId="66440643" w14:textId="77777777" w:rsidR="00E967BD" w:rsidRDefault="00E967BD" w:rsidP="000B569C">
            <w:pPr>
              <w:pStyle w:val="ListParagraph"/>
              <w:numPr>
                <w:ilvl w:val="0"/>
                <w:numId w:val="38"/>
              </w:numPr>
              <w:ind w:right="144"/>
            </w:pPr>
            <w:r>
              <w:t>Gaps or problems</w:t>
            </w:r>
          </w:p>
          <w:p w14:paraId="06F066E9" w14:textId="77777777" w:rsidR="00E967BD" w:rsidRDefault="00E967BD" w:rsidP="000B569C">
            <w:pPr>
              <w:pStyle w:val="ListParagraph"/>
              <w:numPr>
                <w:ilvl w:val="0"/>
                <w:numId w:val="38"/>
              </w:numPr>
              <w:ind w:right="144"/>
            </w:pPr>
            <w:r>
              <w:t>Feedback and coaching for sustainability if roles have changed</w:t>
            </w:r>
          </w:p>
          <w:p w14:paraId="7F6A7428" w14:textId="77777777" w:rsidR="00E967BD" w:rsidRDefault="00E967BD" w:rsidP="000B569C">
            <w:pPr>
              <w:pStyle w:val="ListParagraph"/>
              <w:numPr>
                <w:ilvl w:val="0"/>
                <w:numId w:val="38"/>
              </w:numPr>
              <w:ind w:right="144"/>
            </w:pPr>
            <w:r>
              <w:t>Compliance reporting</w:t>
            </w:r>
          </w:p>
          <w:p w14:paraId="2BECB3FF" w14:textId="77777777" w:rsidR="00E967BD" w:rsidRDefault="00E967BD" w:rsidP="000B569C">
            <w:pPr>
              <w:pStyle w:val="ListParagraph"/>
              <w:numPr>
                <w:ilvl w:val="0"/>
                <w:numId w:val="38"/>
              </w:numPr>
              <w:ind w:right="144"/>
            </w:pPr>
            <w:r>
              <w:t>Measurements</w:t>
            </w:r>
          </w:p>
          <w:p w14:paraId="7419605D" w14:textId="77777777" w:rsidR="00E967BD" w:rsidRDefault="00E967BD" w:rsidP="000B569C">
            <w:pPr>
              <w:pStyle w:val="ListParagraph"/>
              <w:numPr>
                <w:ilvl w:val="0"/>
                <w:numId w:val="38"/>
              </w:numPr>
              <w:ind w:right="144"/>
            </w:pPr>
            <w:r>
              <w:t>Follow up</w:t>
            </w:r>
          </w:p>
          <w:p w14:paraId="54432F54" w14:textId="3680B9B0" w:rsidR="00E967BD" w:rsidRDefault="00E967BD" w:rsidP="000B569C">
            <w:pPr>
              <w:pStyle w:val="ListParagraph"/>
              <w:numPr>
                <w:ilvl w:val="0"/>
                <w:numId w:val="38"/>
              </w:numPr>
              <w:ind w:right="144"/>
            </w:pPr>
            <w:r>
              <w:t>Successes</w:t>
            </w:r>
          </w:p>
        </w:tc>
      </w:tr>
    </w:tbl>
    <w:p w14:paraId="69B1B211" w14:textId="7CEA0B7A" w:rsidR="001F720F" w:rsidRDefault="001F720F" w:rsidP="000F43E5">
      <w:r>
        <w:br w:type="page"/>
      </w:r>
    </w:p>
    <w:p w14:paraId="3775700F" w14:textId="4A087754" w:rsidR="001F720F" w:rsidRPr="00CA240A" w:rsidRDefault="001F720F" w:rsidP="00E77FBC">
      <w:pPr>
        <w:pStyle w:val="Heading3"/>
      </w:pPr>
      <w:bookmarkStart w:id="0" w:name="_Phase_1:_Early"/>
      <w:bookmarkEnd w:id="0"/>
      <w:r w:rsidRPr="00CA240A">
        <w:lastRenderedPageBreak/>
        <w:t>Phase 1: Early Communications</w:t>
      </w:r>
    </w:p>
    <w:p w14:paraId="63EB8E8E" w14:textId="72847FC5" w:rsidR="001F720F" w:rsidRDefault="007F3D4D" w:rsidP="008E5331">
      <w:r w:rsidRPr="007F3D4D">
        <w:t>For those who need to be in the know.</w:t>
      </w:r>
    </w:p>
    <w:p w14:paraId="6D464A2F" w14:textId="77777777" w:rsidR="003C0DC5" w:rsidRDefault="003C0DC5" w:rsidP="008E5331"/>
    <w:p w14:paraId="44F4AD06" w14:textId="008AF0D8" w:rsidR="007F3D4D" w:rsidRDefault="007F3D4D" w:rsidP="008E5331">
      <w:r w:rsidRPr="007F3D4D">
        <w:t>You will need to engage with sponsors, critical project team members, key stakeholders, and champions as early as possible. Refer to your Stakeholder Analysis for help and add rows to the table as needed.</w:t>
      </w:r>
    </w:p>
    <w:p w14:paraId="6672A345" w14:textId="77777777" w:rsidR="005D603A" w:rsidRDefault="005D603A"/>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9" w:type="dxa"/>
          <w:bottom w:w="29" w:type="dxa"/>
        </w:tblCellMar>
        <w:tblLook w:val="04A0" w:firstRow="1" w:lastRow="0" w:firstColumn="1" w:lastColumn="0" w:noHBand="0" w:noVBand="1"/>
      </w:tblPr>
      <w:tblGrid>
        <w:gridCol w:w="1823"/>
        <w:gridCol w:w="1762"/>
        <w:gridCol w:w="2008"/>
        <w:gridCol w:w="1803"/>
        <w:gridCol w:w="1414"/>
        <w:gridCol w:w="905"/>
        <w:gridCol w:w="2070"/>
        <w:gridCol w:w="1735"/>
        <w:gridCol w:w="870"/>
      </w:tblGrid>
      <w:tr w:rsidR="005D603A" w14:paraId="1A534CD1" w14:textId="367BC68B" w:rsidTr="008F596F">
        <w:tc>
          <w:tcPr>
            <w:tcW w:w="1823" w:type="dxa"/>
            <w:shd w:val="clear" w:color="auto" w:fill="1C1840" w:themeFill="text2"/>
          </w:tcPr>
          <w:p w14:paraId="180559F5" w14:textId="77777777" w:rsidR="005D603A" w:rsidRPr="007F12FE" w:rsidRDefault="005D603A">
            <w:pPr>
              <w:rPr>
                <w:b/>
                <w:bCs/>
                <w:sz w:val="21"/>
                <w:szCs w:val="21"/>
              </w:rPr>
            </w:pPr>
            <w:r w:rsidRPr="007F12FE">
              <w:rPr>
                <w:b/>
                <w:bCs/>
                <w:sz w:val="21"/>
                <w:szCs w:val="21"/>
              </w:rPr>
              <w:t>Audience</w:t>
            </w:r>
          </w:p>
          <w:p w14:paraId="0B3D3AC0" w14:textId="77777777" w:rsidR="001B5488" w:rsidRPr="007F12FE" w:rsidRDefault="001B5488">
            <w:pPr>
              <w:rPr>
                <w:sz w:val="21"/>
                <w:szCs w:val="21"/>
              </w:rPr>
            </w:pPr>
          </w:p>
          <w:p w14:paraId="68A42340" w14:textId="3DD2EF85" w:rsidR="001B5488" w:rsidRPr="007F12FE" w:rsidRDefault="001B5488">
            <w:pPr>
              <w:rPr>
                <w:sz w:val="21"/>
                <w:szCs w:val="21"/>
              </w:rPr>
            </w:pPr>
            <w:r w:rsidRPr="007F12FE">
              <w:rPr>
                <w:sz w:val="21"/>
                <w:szCs w:val="21"/>
              </w:rPr>
              <w:t>Use Stakeholder Analysis</w:t>
            </w:r>
          </w:p>
        </w:tc>
        <w:tc>
          <w:tcPr>
            <w:tcW w:w="1762" w:type="dxa"/>
            <w:shd w:val="clear" w:color="auto" w:fill="1C1840" w:themeFill="text2"/>
          </w:tcPr>
          <w:p w14:paraId="45C8AC02" w14:textId="77777777" w:rsidR="00E44A60" w:rsidRPr="007F12FE" w:rsidRDefault="005D603A">
            <w:pPr>
              <w:rPr>
                <w:b/>
                <w:bCs/>
                <w:sz w:val="21"/>
                <w:szCs w:val="21"/>
              </w:rPr>
            </w:pPr>
            <w:r w:rsidRPr="007F12FE">
              <w:rPr>
                <w:b/>
                <w:bCs/>
                <w:sz w:val="21"/>
                <w:szCs w:val="21"/>
              </w:rPr>
              <w:t>Key</w:t>
            </w:r>
            <w:r w:rsidR="00E44A60" w:rsidRPr="007F12FE">
              <w:rPr>
                <w:b/>
                <w:bCs/>
                <w:sz w:val="21"/>
                <w:szCs w:val="21"/>
              </w:rPr>
              <w:t xml:space="preserve"> </w:t>
            </w:r>
            <w:r w:rsidRPr="007F12FE">
              <w:rPr>
                <w:b/>
                <w:bCs/>
                <w:sz w:val="21"/>
                <w:szCs w:val="21"/>
              </w:rPr>
              <w:t>Messages/</w:t>
            </w:r>
          </w:p>
          <w:p w14:paraId="1DD44CA9" w14:textId="77777777" w:rsidR="005D603A" w:rsidRPr="007F12FE" w:rsidRDefault="005D603A">
            <w:pPr>
              <w:rPr>
                <w:b/>
                <w:bCs/>
                <w:sz w:val="21"/>
                <w:szCs w:val="21"/>
              </w:rPr>
            </w:pPr>
            <w:r w:rsidRPr="007F12FE">
              <w:rPr>
                <w:b/>
                <w:bCs/>
                <w:sz w:val="21"/>
                <w:szCs w:val="21"/>
              </w:rPr>
              <w:t>Changes</w:t>
            </w:r>
          </w:p>
          <w:p w14:paraId="7B2F19D7" w14:textId="77777777" w:rsidR="003C0DC5" w:rsidRPr="007F12FE" w:rsidRDefault="003C0DC5">
            <w:pPr>
              <w:rPr>
                <w:b/>
                <w:bCs/>
                <w:sz w:val="21"/>
                <w:szCs w:val="21"/>
              </w:rPr>
            </w:pPr>
          </w:p>
          <w:p w14:paraId="7BE93C9E" w14:textId="55A27D39" w:rsidR="003C0DC5" w:rsidRPr="007F12FE" w:rsidRDefault="007F12FE">
            <w:pPr>
              <w:rPr>
                <w:sz w:val="21"/>
                <w:szCs w:val="21"/>
              </w:rPr>
            </w:pPr>
            <w:r w:rsidRPr="007F12FE">
              <w:rPr>
                <w:sz w:val="21"/>
                <w:szCs w:val="21"/>
              </w:rPr>
              <w:t>Key talking points should be created for each conversation, as needed</w:t>
            </w:r>
          </w:p>
        </w:tc>
        <w:tc>
          <w:tcPr>
            <w:tcW w:w="2008" w:type="dxa"/>
            <w:shd w:val="clear" w:color="auto" w:fill="1C1840" w:themeFill="text2"/>
          </w:tcPr>
          <w:p w14:paraId="14EFA1C9" w14:textId="77777777" w:rsidR="005D603A" w:rsidRPr="004C64E6" w:rsidRDefault="005D603A">
            <w:pPr>
              <w:rPr>
                <w:b/>
                <w:bCs/>
                <w:sz w:val="21"/>
                <w:szCs w:val="21"/>
              </w:rPr>
            </w:pPr>
            <w:r w:rsidRPr="004C64E6">
              <w:rPr>
                <w:b/>
                <w:bCs/>
                <w:sz w:val="21"/>
                <w:szCs w:val="21"/>
              </w:rPr>
              <w:t>Who will deliver the message?</w:t>
            </w:r>
          </w:p>
          <w:p w14:paraId="4D21B537" w14:textId="77777777" w:rsidR="007F12FE" w:rsidRDefault="007F12FE">
            <w:pPr>
              <w:rPr>
                <w:sz w:val="21"/>
                <w:szCs w:val="21"/>
              </w:rPr>
            </w:pPr>
          </w:p>
          <w:p w14:paraId="3DC76898" w14:textId="0D71ECC8" w:rsidR="007F12FE" w:rsidRPr="007F12FE" w:rsidRDefault="00BF4E64">
            <w:pPr>
              <w:rPr>
                <w:sz w:val="21"/>
                <w:szCs w:val="21"/>
              </w:rPr>
            </w:pPr>
            <w:r w:rsidRPr="00BF4E64">
              <w:rPr>
                <w:sz w:val="21"/>
                <w:szCs w:val="21"/>
              </w:rPr>
              <w:t>Messages have greater impact when they come from one’s direct leader</w:t>
            </w:r>
          </w:p>
        </w:tc>
        <w:tc>
          <w:tcPr>
            <w:tcW w:w="1803" w:type="dxa"/>
            <w:shd w:val="clear" w:color="auto" w:fill="1C1840" w:themeFill="text2"/>
          </w:tcPr>
          <w:p w14:paraId="0D5E2B4D" w14:textId="77777777" w:rsidR="005D603A" w:rsidRPr="004C64E6" w:rsidRDefault="005D603A">
            <w:pPr>
              <w:rPr>
                <w:b/>
                <w:bCs/>
                <w:sz w:val="21"/>
                <w:szCs w:val="21"/>
              </w:rPr>
            </w:pPr>
            <w:r w:rsidRPr="004C64E6">
              <w:rPr>
                <w:b/>
                <w:bCs/>
                <w:sz w:val="21"/>
                <w:szCs w:val="21"/>
              </w:rPr>
              <w:t>Communication Method</w:t>
            </w:r>
          </w:p>
          <w:p w14:paraId="27F91ECF" w14:textId="77777777" w:rsidR="00BF4E64" w:rsidRDefault="00BF4E64">
            <w:pPr>
              <w:rPr>
                <w:sz w:val="21"/>
                <w:szCs w:val="21"/>
              </w:rPr>
            </w:pPr>
          </w:p>
          <w:p w14:paraId="260457FA" w14:textId="3BC7D0FE" w:rsidR="00BF4E64" w:rsidRPr="007F12FE" w:rsidRDefault="00BF4E64">
            <w:pPr>
              <w:rPr>
                <w:sz w:val="21"/>
                <w:szCs w:val="21"/>
              </w:rPr>
            </w:pPr>
            <w:r>
              <w:rPr>
                <w:sz w:val="21"/>
                <w:szCs w:val="21"/>
              </w:rPr>
              <w:t>(</w:t>
            </w:r>
            <w:r w:rsidRPr="00BF4E64">
              <w:rPr>
                <w:sz w:val="21"/>
                <w:szCs w:val="21"/>
              </w:rPr>
              <w:t>email, newsletter, meetings, teams, huddles)</w:t>
            </w:r>
          </w:p>
        </w:tc>
        <w:tc>
          <w:tcPr>
            <w:tcW w:w="1414" w:type="dxa"/>
            <w:shd w:val="clear" w:color="auto" w:fill="1C1840" w:themeFill="text2"/>
          </w:tcPr>
          <w:p w14:paraId="2C4C03E9" w14:textId="77777777" w:rsidR="005D603A" w:rsidRPr="004C64E6" w:rsidRDefault="005D603A">
            <w:pPr>
              <w:rPr>
                <w:b/>
                <w:bCs/>
                <w:sz w:val="21"/>
                <w:szCs w:val="21"/>
              </w:rPr>
            </w:pPr>
            <w:r w:rsidRPr="004C64E6">
              <w:rPr>
                <w:b/>
                <w:bCs/>
                <w:sz w:val="21"/>
                <w:szCs w:val="21"/>
              </w:rPr>
              <w:t>Anticipated Reaction</w:t>
            </w:r>
          </w:p>
          <w:p w14:paraId="3548F7CA" w14:textId="77777777" w:rsidR="00BF4E64" w:rsidRDefault="00BF4E64">
            <w:pPr>
              <w:rPr>
                <w:sz w:val="21"/>
                <w:szCs w:val="21"/>
              </w:rPr>
            </w:pPr>
          </w:p>
          <w:p w14:paraId="0FAFD39C" w14:textId="48F3C0CF" w:rsidR="00BF4E64" w:rsidRPr="007F12FE" w:rsidRDefault="00BF4E64">
            <w:pPr>
              <w:rPr>
                <w:sz w:val="21"/>
                <w:szCs w:val="21"/>
              </w:rPr>
            </w:pPr>
            <w:r>
              <w:rPr>
                <w:sz w:val="21"/>
                <w:szCs w:val="21"/>
              </w:rPr>
              <w:t>+/-</w:t>
            </w:r>
          </w:p>
        </w:tc>
        <w:tc>
          <w:tcPr>
            <w:tcW w:w="905" w:type="dxa"/>
            <w:shd w:val="clear" w:color="auto" w:fill="1C1840" w:themeFill="text2"/>
          </w:tcPr>
          <w:p w14:paraId="6755CD94" w14:textId="6E9A8F2C" w:rsidR="005D603A" w:rsidRPr="004C64E6" w:rsidRDefault="00E44A60">
            <w:pPr>
              <w:rPr>
                <w:b/>
                <w:bCs/>
                <w:sz w:val="21"/>
                <w:szCs w:val="21"/>
              </w:rPr>
            </w:pPr>
            <w:r w:rsidRPr="004C64E6">
              <w:rPr>
                <w:b/>
                <w:bCs/>
                <w:sz w:val="21"/>
                <w:szCs w:val="21"/>
              </w:rPr>
              <w:t>Timing (date)</w:t>
            </w:r>
          </w:p>
        </w:tc>
        <w:tc>
          <w:tcPr>
            <w:tcW w:w="2070" w:type="dxa"/>
            <w:shd w:val="clear" w:color="auto" w:fill="1C1840" w:themeFill="text2"/>
          </w:tcPr>
          <w:p w14:paraId="45098E1E" w14:textId="77777777" w:rsidR="005D603A" w:rsidRPr="00B201CD" w:rsidRDefault="00E44A60">
            <w:pPr>
              <w:rPr>
                <w:b/>
                <w:bCs/>
                <w:sz w:val="21"/>
                <w:szCs w:val="21"/>
              </w:rPr>
            </w:pPr>
            <w:r w:rsidRPr="00B201CD">
              <w:rPr>
                <w:b/>
                <w:bCs/>
                <w:sz w:val="21"/>
                <w:szCs w:val="21"/>
              </w:rPr>
              <w:t>Dependencies</w:t>
            </w:r>
          </w:p>
          <w:p w14:paraId="61BC92A9" w14:textId="542884DC" w:rsidR="00E44A60" w:rsidRPr="007F12FE" w:rsidRDefault="00E44A60">
            <w:pPr>
              <w:rPr>
                <w:sz w:val="21"/>
                <w:szCs w:val="21"/>
              </w:rPr>
            </w:pPr>
          </w:p>
        </w:tc>
        <w:tc>
          <w:tcPr>
            <w:tcW w:w="1735" w:type="dxa"/>
            <w:shd w:val="clear" w:color="auto" w:fill="1C1840" w:themeFill="text2"/>
          </w:tcPr>
          <w:p w14:paraId="7E60242B" w14:textId="77777777" w:rsidR="005D603A" w:rsidRPr="00B201CD" w:rsidRDefault="00E44A60">
            <w:pPr>
              <w:rPr>
                <w:b/>
                <w:bCs/>
                <w:sz w:val="21"/>
                <w:szCs w:val="21"/>
              </w:rPr>
            </w:pPr>
            <w:r w:rsidRPr="00B201CD">
              <w:rPr>
                <w:b/>
                <w:bCs/>
                <w:sz w:val="21"/>
                <w:szCs w:val="21"/>
              </w:rPr>
              <w:t>Feedback loop</w:t>
            </w:r>
          </w:p>
          <w:p w14:paraId="6243F64B" w14:textId="77777777" w:rsidR="00B201CD" w:rsidRDefault="00B201CD">
            <w:pPr>
              <w:rPr>
                <w:sz w:val="21"/>
                <w:szCs w:val="21"/>
              </w:rPr>
            </w:pPr>
          </w:p>
          <w:p w14:paraId="20B10027" w14:textId="6F535513" w:rsidR="00B201CD" w:rsidRPr="007F12FE" w:rsidRDefault="00B201CD">
            <w:pPr>
              <w:rPr>
                <w:sz w:val="21"/>
                <w:szCs w:val="21"/>
              </w:rPr>
            </w:pPr>
            <w:r>
              <w:rPr>
                <w:sz w:val="21"/>
                <w:szCs w:val="21"/>
              </w:rPr>
              <w:t>For questions, clarifications, or problems</w:t>
            </w:r>
          </w:p>
        </w:tc>
        <w:tc>
          <w:tcPr>
            <w:tcW w:w="870" w:type="dxa"/>
            <w:shd w:val="clear" w:color="auto" w:fill="1C1840" w:themeFill="text2"/>
          </w:tcPr>
          <w:p w14:paraId="1F073FDF" w14:textId="77777777" w:rsidR="005D603A" w:rsidRPr="00B201CD" w:rsidRDefault="00E44A60">
            <w:pPr>
              <w:rPr>
                <w:b/>
                <w:bCs/>
                <w:sz w:val="21"/>
                <w:szCs w:val="21"/>
              </w:rPr>
            </w:pPr>
            <w:r w:rsidRPr="00B201CD">
              <w:rPr>
                <w:b/>
                <w:bCs/>
                <w:sz w:val="21"/>
                <w:szCs w:val="21"/>
              </w:rPr>
              <w:t>Done?</w:t>
            </w:r>
          </w:p>
          <w:p w14:paraId="0CF4CE27" w14:textId="77777777" w:rsidR="00B201CD" w:rsidRDefault="00B201CD">
            <w:pPr>
              <w:rPr>
                <w:sz w:val="21"/>
                <w:szCs w:val="21"/>
              </w:rPr>
            </w:pPr>
          </w:p>
          <w:p w14:paraId="6DD78D8D" w14:textId="77777777" w:rsidR="00B201CD" w:rsidRDefault="00B201CD">
            <w:pPr>
              <w:rPr>
                <w:sz w:val="21"/>
                <w:szCs w:val="21"/>
              </w:rPr>
            </w:pPr>
            <w:r>
              <w:rPr>
                <w:sz w:val="21"/>
                <w:szCs w:val="21"/>
              </w:rPr>
              <w:t>Y/N</w:t>
            </w:r>
          </w:p>
          <w:p w14:paraId="457C9272" w14:textId="3F195250" w:rsidR="00B201CD" w:rsidRPr="007F12FE" w:rsidRDefault="00B201CD">
            <w:pPr>
              <w:rPr>
                <w:sz w:val="21"/>
                <w:szCs w:val="21"/>
              </w:rPr>
            </w:pPr>
            <w:r>
              <w:rPr>
                <w:sz w:val="21"/>
                <w:szCs w:val="21"/>
              </w:rPr>
              <w:t>Date</w:t>
            </w:r>
          </w:p>
        </w:tc>
      </w:tr>
      <w:tr w:rsidR="005D603A" w14:paraId="1359A6F0" w14:textId="3B481E84" w:rsidTr="008F596F">
        <w:trPr>
          <w:trHeight w:val="432"/>
        </w:trPr>
        <w:tc>
          <w:tcPr>
            <w:tcW w:w="1823" w:type="dxa"/>
            <w:shd w:val="clear" w:color="auto" w:fill="FCF5EB" w:themeFill="background2"/>
          </w:tcPr>
          <w:p w14:paraId="08B6A53A" w14:textId="77777777" w:rsidR="005D603A" w:rsidRDefault="005D603A"/>
        </w:tc>
        <w:tc>
          <w:tcPr>
            <w:tcW w:w="1762" w:type="dxa"/>
            <w:shd w:val="clear" w:color="auto" w:fill="FCF5EB" w:themeFill="background2"/>
          </w:tcPr>
          <w:p w14:paraId="61ED577E" w14:textId="77777777" w:rsidR="005D603A" w:rsidRDefault="005D603A"/>
        </w:tc>
        <w:tc>
          <w:tcPr>
            <w:tcW w:w="2008" w:type="dxa"/>
            <w:shd w:val="clear" w:color="auto" w:fill="FCF5EB" w:themeFill="background2"/>
          </w:tcPr>
          <w:p w14:paraId="69426A2B" w14:textId="77777777" w:rsidR="005D603A" w:rsidRDefault="005D603A"/>
        </w:tc>
        <w:tc>
          <w:tcPr>
            <w:tcW w:w="1803" w:type="dxa"/>
            <w:shd w:val="clear" w:color="auto" w:fill="FCF5EB" w:themeFill="background2"/>
          </w:tcPr>
          <w:p w14:paraId="33EFD4F4" w14:textId="77777777" w:rsidR="005D603A" w:rsidRDefault="005D603A"/>
        </w:tc>
        <w:tc>
          <w:tcPr>
            <w:tcW w:w="1414" w:type="dxa"/>
            <w:shd w:val="clear" w:color="auto" w:fill="FCF5EB" w:themeFill="background2"/>
          </w:tcPr>
          <w:p w14:paraId="12C96C9C" w14:textId="77777777" w:rsidR="005D603A" w:rsidRDefault="005D603A"/>
        </w:tc>
        <w:tc>
          <w:tcPr>
            <w:tcW w:w="905" w:type="dxa"/>
            <w:shd w:val="clear" w:color="auto" w:fill="FCF5EB" w:themeFill="background2"/>
          </w:tcPr>
          <w:p w14:paraId="54585996" w14:textId="77777777" w:rsidR="005D603A" w:rsidRDefault="005D603A"/>
        </w:tc>
        <w:tc>
          <w:tcPr>
            <w:tcW w:w="2070" w:type="dxa"/>
            <w:shd w:val="clear" w:color="auto" w:fill="FCF5EB" w:themeFill="background2"/>
          </w:tcPr>
          <w:p w14:paraId="5C71C32E" w14:textId="77777777" w:rsidR="005D603A" w:rsidRDefault="005D603A"/>
        </w:tc>
        <w:tc>
          <w:tcPr>
            <w:tcW w:w="1735" w:type="dxa"/>
            <w:shd w:val="clear" w:color="auto" w:fill="FCF5EB" w:themeFill="background2"/>
          </w:tcPr>
          <w:p w14:paraId="31855F72" w14:textId="77777777" w:rsidR="005D603A" w:rsidRDefault="005D603A"/>
        </w:tc>
        <w:tc>
          <w:tcPr>
            <w:tcW w:w="870" w:type="dxa"/>
            <w:shd w:val="clear" w:color="auto" w:fill="FCF5EB" w:themeFill="background2"/>
          </w:tcPr>
          <w:p w14:paraId="58C77E33" w14:textId="77777777" w:rsidR="005D603A" w:rsidRDefault="005D603A"/>
        </w:tc>
      </w:tr>
      <w:tr w:rsidR="005D603A" w14:paraId="23CD2579" w14:textId="3E5260B0" w:rsidTr="008F596F">
        <w:trPr>
          <w:trHeight w:val="432"/>
        </w:trPr>
        <w:tc>
          <w:tcPr>
            <w:tcW w:w="1823" w:type="dxa"/>
            <w:shd w:val="clear" w:color="auto" w:fill="FCF5EB" w:themeFill="background2"/>
          </w:tcPr>
          <w:p w14:paraId="7165F5E3" w14:textId="77777777" w:rsidR="005D603A" w:rsidRDefault="005D603A"/>
        </w:tc>
        <w:tc>
          <w:tcPr>
            <w:tcW w:w="1762" w:type="dxa"/>
            <w:shd w:val="clear" w:color="auto" w:fill="FCF5EB" w:themeFill="background2"/>
          </w:tcPr>
          <w:p w14:paraId="6F970836" w14:textId="77777777" w:rsidR="005D603A" w:rsidRDefault="005D603A"/>
        </w:tc>
        <w:tc>
          <w:tcPr>
            <w:tcW w:w="2008" w:type="dxa"/>
            <w:shd w:val="clear" w:color="auto" w:fill="FCF5EB" w:themeFill="background2"/>
          </w:tcPr>
          <w:p w14:paraId="1022FE79" w14:textId="77777777" w:rsidR="005D603A" w:rsidRDefault="005D603A"/>
        </w:tc>
        <w:tc>
          <w:tcPr>
            <w:tcW w:w="1803" w:type="dxa"/>
            <w:shd w:val="clear" w:color="auto" w:fill="FCF5EB" w:themeFill="background2"/>
          </w:tcPr>
          <w:p w14:paraId="29892F5E" w14:textId="77777777" w:rsidR="005D603A" w:rsidRDefault="005D603A"/>
        </w:tc>
        <w:tc>
          <w:tcPr>
            <w:tcW w:w="1414" w:type="dxa"/>
            <w:shd w:val="clear" w:color="auto" w:fill="FCF5EB" w:themeFill="background2"/>
          </w:tcPr>
          <w:p w14:paraId="0EEAE099" w14:textId="77777777" w:rsidR="005D603A" w:rsidRDefault="005D603A"/>
        </w:tc>
        <w:tc>
          <w:tcPr>
            <w:tcW w:w="905" w:type="dxa"/>
            <w:shd w:val="clear" w:color="auto" w:fill="FCF5EB" w:themeFill="background2"/>
          </w:tcPr>
          <w:p w14:paraId="63B710F1" w14:textId="77777777" w:rsidR="005D603A" w:rsidRDefault="005D603A"/>
        </w:tc>
        <w:tc>
          <w:tcPr>
            <w:tcW w:w="2070" w:type="dxa"/>
            <w:shd w:val="clear" w:color="auto" w:fill="FCF5EB" w:themeFill="background2"/>
          </w:tcPr>
          <w:p w14:paraId="0111D2B5" w14:textId="77777777" w:rsidR="005D603A" w:rsidRDefault="005D603A"/>
        </w:tc>
        <w:tc>
          <w:tcPr>
            <w:tcW w:w="1735" w:type="dxa"/>
            <w:shd w:val="clear" w:color="auto" w:fill="FCF5EB" w:themeFill="background2"/>
          </w:tcPr>
          <w:p w14:paraId="4ADBF453" w14:textId="77777777" w:rsidR="005D603A" w:rsidRDefault="005D603A"/>
        </w:tc>
        <w:tc>
          <w:tcPr>
            <w:tcW w:w="870" w:type="dxa"/>
            <w:shd w:val="clear" w:color="auto" w:fill="FCF5EB" w:themeFill="background2"/>
          </w:tcPr>
          <w:p w14:paraId="79540924" w14:textId="77777777" w:rsidR="005D603A" w:rsidRDefault="005D603A"/>
        </w:tc>
      </w:tr>
      <w:tr w:rsidR="005D603A" w14:paraId="12C27852" w14:textId="1FCCA77A" w:rsidTr="008F596F">
        <w:trPr>
          <w:trHeight w:val="432"/>
        </w:trPr>
        <w:tc>
          <w:tcPr>
            <w:tcW w:w="1823" w:type="dxa"/>
            <w:shd w:val="clear" w:color="auto" w:fill="FCF5EB" w:themeFill="background2"/>
          </w:tcPr>
          <w:p w14:paraId="102363E2" w14:textId="77777777" w:rsidR="005D603A" w:rsidRDefault="005D603A"/>
        </w:tc>
        <w:tc>
          <w:tcPr>
            <w:tcW w:w="1762" w:type="dxa"/>
            <w:shd w:val="clear" w:color="auto" w:fill="FCF5EB" w:themeFill="background2"/>
          </w:tcPr>
          <w:p w14:paraId="38BB9AAC" w14:textId="77777777" w:rsidR="005D603A" w:rsidRDefault="005D603A"/>
        </w:tc>
        <w:tc>
          <w:tcPr>
            <w:tcW w:w="2008" w:type="dxa"/>
            <w:shd w:val="clear" w:color="auto" w:fill="FCF5EB" w:themeFill="background2"/>
          </w:tcPr>
          <w:p w14:paraId="10299835" w14:textId="77777777" w:rsidR="005D603A" w:rsidRDefault="005D603A"/>
        </w:tc>
        <w:tc>
          <w:tcPr>
            <w:tcW w:w="1803" w:type="dxa"/>
            <w:shd w:val="clear" w:color="auto" w:fill="FCF5EB" w:themeFill="background2"/>
          </w:tcPr>
          <w:p w14:paraId="26C0F1A3" w14:textId="77777777" w:rsidR="005D603A" w:rsidRDefault="005D603A"/>
        </w:tc>
        <w:tc>
          <w:tcPr>
            <w:tcW w:w="1414" w:type="dxa"/>
            <w:shd w:val="clear" w:color="auto" w:fill="FCF5EB" w:themeFill="background2"/>
          </w:tcPr>
          <w:p w14:paraId="5302BF86" w14:textId="77777777" w:rsidR="005D603A" w:rsidRDefault="005D603A"/>
        </w:tc>
        <w:tc>
          <w:tcPr>
            <w:tcW w:w="905" w:type="dxa"/>
            <w:shd w:val="clear" w:color="auto" w:fill="FCF5EB" w:themeFill="background2"/>
          </w:tcPr>
          <w:p w14:paraId="2B7A5232" w14:textId="77777777" w:rsidR="005D603A" w:rsidRDefault="005D603A"/>
        </w:tc>
        <w:tc>
          <w:tcPr>
            <w:tcW w:w="2070" w:type="dxa"/>
            <w:shd w:val="clear" w:color="auto" w:fill="FCF5EB" w:themeFill="background2"/>
          </w:tcPr>
          <w:p w14:paraId="0EB00BD4" w14:textId="77777777" w:rsidR="005D603A" w:rsidRDefault="005D603A"/>
        </w:tc>
        <w:tc>
          <w:tcPr>
            <w:tcW w:w="1735" w:type="dxa"/>
            <w:shd w:val="clear" w:color="auto" w:fill="FCF5EB" w:themeFill="background2"/>
          </w:tcPr>
          <w:p w14:paraId="4E993B8D" w14:textId="77777777" w:rsidR="005D603A" w:rsidRDefault="005D603A"/>
        </w:tc>
        <w:tc>
          <w:tcPr>
            <w:tcW w:w="870" w:type="dxa"/>
            <w:shd w:val="clear" w:color="auto" w:fill="FCF5EB" w:themeFill="background2"/>
          </w:tcPr>
          <w:p w14:paraId="0941A740" w14:textId="77777777" w:rsidR="005D603A" w:rsidRDefault="005D603A"/>
        </w:tc>
      </w:tr>
      <w:tr w:rsidR="005D603A" w14:paraId="0B23C599" w14:textId="6CB2BECC" w:rsidTr="008F596F">
        <w:trPr>
          <w:trHeight w:val="432"/>
        </w:trPr>
        <w:tc>
          <w:tcPr>
            <w:tcW w:w="1823" w:type="dxa"/>
            <w:shd w:val="clear" w:color="auto" w:fill="FCF5EB" w:themeFill="background2"/>
          </w:tcPr>
          <w:p w14:paraId="498E8D06" w14:textId="77777777" w:rsidR="005D603A" w:rsidRDefault="005D603A"/>
        </w:tc>
        <w:tc>
          <w:tcPr>
            <w:tcW w:w="1762" w:type="dxa"/>
            <w:shd w:val="clear" w:color="auto" w:fill="FCF5EB" w:themeFill="background2"/>
          </w:tcPr>
          <w:p w14:paraId="7CC4F199" w14:textId="77777777" w:rsidR="005D603A" w:rsidRDefault="005D603A"/>
        </w:tc>
        <w:tc>
          <w:tcPr>
            <w:tcW w:w="2008" w:type="dxa"/>
            <w:shd w:val="clear" w:color="auto" w:fill="FCF5EB" w:themeFill="background2"/>
          </w:tcPr>
          <w:p w14:paraId="2A75734B" w14:textId="77777777" w:rsidR="005D603A" w:rsidRDefault="005D603A"/>
        </w:tc>
        <w:tc>
          <w:tcPr>
            <w:tcW w:w="1803" w:type="dxa"/>
            <w:shd w:val="clear" w:color="auto" w:fill="FCF5EB" w:themeFill="background2"/>
          </w:tcPr>
          <w:p w14:paraId="76D4CFB2" w14:textId="77777777" w:rsidR="005D603A" w:rsidRDefault="005D603A"/>
        </w:tc>
        <w:tc>
          <w:tcPr>
            <w:tcW w:w="1414" w:type="dxa"/>
            <w:shd w:val="clear" w:color="auto" w:fill="FCF5EB" w:themeFill="background2"/>
          </w:tcPr>
          <w:p w14:paraId="5D30DC7E" w14:textId="77777777" w:rsidR="005D603A" w:rsidRDefault="005D603A"/>
        </w:tc>
        <w:tc>
          <w:tcPr>
            <w:tcW w:w="905" w:type="dxa"/>
            <w:shd w:val="clear" w:color="auto" w:fill="FCF5EB" w:themeFill="background2"/>
          </w:tcPr>
          <w:p w14:paraId="3687BF4A" w14:textId="77777777" w:rsidR="005D603A" w:rsidRDefault="005D603A"/>
        </w:tc>
        <w:tc>
          <w:tcPr>
            <w:tcW w:w="2070" w:type="dxa"/>
            <w:shd w:val="clear" w:color="auto" w:fill="FCF5EB" w:themeFill="background2"/>
          </w:tcPr>
          <w:p w14:paraId="10C25AD8" w14:textId="77777777" w:rsidR="005D603A" w:rsidRDefault="005D603A"/>
        </w:tc>
        <w:tc>
          <w:tcPr>
            <w:tcW w:w="1735" w:type="dxa"/>
            <w:shd w:val="clear" w:color="auto" w:fill="FCF5EB" w:themeFill="background2"/>
          </w:tcPr>
          <w:p w14:paraId="238342A2" w14:textId="77777777" w:rsidR="005D603A" w:rsidRDefault="005D603A"/>
        </w:tc>
        <w:tc>
          <w:tcPr>
            <w:tcW w:w="870" w:type="dxa"/>
            <w:shd w:val="clear" w:color="auto" w:fill="FCF5EB" w:themeFill="background2"/>
          </w:tcPr>
          <w:p w14:paraId="204E9B76" w14:textId="77777777" w:rsidR="005D603A" w:rsidRDefault="005D603A"/>
        </w:tc>
      </w:tr>
      <w:tr w:rsidR="005D603A" w14:paraId="6A613213" w14:textId="21704793" w:rsidTr="008F596F">
        <w:trPr>
          <w:trHeight w:val="432"/>
        </w:trPr>
        <w:tc>
          <w:tcPr>
            <w:tcW w:w="1823" w:type="dxa"/>
            <w:shd w:val="clear" w:color="auto" w:fill="FCF5EB" w:themeFill="background2"/>
          </w:tcPr>
          <w:p w14:paraId="766029BD" w14:textId="77777777" w:rsidR="005D603A" w:rsidRDefault="005D603A"/>
        </w:tc>
        <w:tc>
          <w:tcPr>
            <w:tcW w:w="1762" w:type="dxa"/>
            <w:shd w:val="clear" w:color="auto" w:fill="FCF5EB" w:themeFill="background2"/>
          </w:tcPr>
          <w:p w14:paraId="622E2979" w14:textId="77777777" w:rsidR="005D603A" w:rsidRDefault="005D603A"/>
        </w:tc>
        <w:tc>
          <w:tcPr>
            <w:tcW w:w="2008" w:type="dxa"/>
            <w:shd w:val="clear" w:color="auto" w:fill="FCF5EB" w:themeFill="background2"/>
          </w:tcPr>
          <w:p w14:paraId="1FFA03DD" w14:textId="77777777" w:rsidR="005D603A" w:rsidRDefault="005D603A"/>
        </w:tc>
        <w:tc>
          <w:tcPr>
            <w:tcW w:w="1803" w:type="dxa"/>
            <w:shd w:val="clear" w:color="auto" w:fill="FCF5EB" w:themeFill="background2"/>
          </w:tcPr>
          <w:p w14:paraId="55730741" w14:textId="77777777" w:rsidR="005D603A" w:rsidRDefault="005D603A"/>
        </w:tc>
        <w:tc>
          <w:tcPr>
            <w:tcW w:w="1414" w:type="dxa"/>
            <w:shd w:val="clear" w:color="auto" w:fill="FCF5EB" w:themeFill="background2"/>
          </w:tcPr>
          <w:p w14:paraId="38EA3DE0" w14:textId="77777777" w:rsidR="005D603A" w:rsidRDefault="005D603A"/>
        </w:tc>
        <w:tc>
          <w:tcPr>
            <w:tcW w:w="905" w:type="dxa"/>
            <w:shd w:val="clear" w:color="auto" w:fill="FCF5EB" w:themeFill="background2"/>
          </w:tcPr>
          <w:p w14:paraId="0D549E7C" w14:textId="77777777" w:rsidR="005D603A" w:rsidRDefault="005D603A"/>
        </w:tc>
        <w:tc>
          <w:tcPr>
            <w:tcW w:w="2070" w:type="dxa"/>
            <w:shd w:val="clear" w:color="auto" w:fill="FCF5EB" w:themeFill="background2"/>
          </w:tcPr>
          <w:p w14:paraId="0250A1F0" w14:textId="77777777" w:rsidR="005D603A" w:rsidRDefault="005D603A"/>
        </w:tc>
        <w:tc>
          <w:tcPr>
            <w:tcW w:w="1735" w:type="dxa"/>
            <w:shd w:val="clear" w:color="auto" w:fill="FCF5EB" w:themeFill="background2"/>
          </w:tcPr>
          <w:p w14:paraId="1F4B3078" w14:textId="77777777" w:rsidR="005D603A" w:rsidRDefault="005D603A"/>
        </w:tc>
        <w:tc>
          <w:tcPr>
            <w:tcW w:w="870" w:type="dxa"/>
            <w:shd w:val="clear" w:color="auto" w:fill="FCF5EB" w:themeFill="background2"/>
          </w:tcPr>
          <w:p w14:paraId="6B7694B4" w14:textId="77777777" w:rsidR="005D603A" w:rsidRDefault="005D603A"/>
        </w:tc>
      </w:tr>
      <w:tr w:rsidR="005D603A" w14:paraId="3D7A2778" w14:textId="77777777" w:rsidTr="008F596F">
        <w:trPr>
          <w:trHeight w:val="432"/>
        </w:trPr>
        <w:tc>
          <w:tcPr>
            <w:tcW w:w="1823" w:type="dxa"/>
            <w:shd w:val="clear" w:color="auto" w:fill="FCF5EB" w:themeFill="background2"/>
          </w:tcPr>
          <w:p w14:paraId="30407352" w14:textId="77777777" w:rsidR="005D603A" w:rsidRDefault="005D603A"/>
        </w:tc>
        <w:tc>
          <w:tcPr>
            <w:tcW w:w="1762" w:type="dxa"/>
            <w:shd w:val="clear" w:color="auto" w:fill="FCF5EB" w:themeFill="background2"/>
          </w:tcPr>
          <w:p w14:paraId="3394D9FF" w14:textId="77777777" w:rsidR="005D603A" w:rsidRDefault="005D603A"/>
        </w:tc>
        <w:tc>
          <w:tcPr>
            <w:tcW w:w="2008" w:type="dxa"/>
            <w:shd w:val="clear" w:color="auto" w:fill="FCF5EB" w:themeFill="background2"/>
          </w:tcPr>
          <w:p w14:paraId="707BD0DE" w14:textId="77777777" w:rsidR="005D603A" w:rsidRDefault="005D603A"/>
        </w:tc>
        <w:tc>
          <w:tcPr>
            <w:tcW w:w="1803" w:type="dxa"/>
            <w:shd w:val="clear" w:color="auto" w:fill="FCF5EB" w:themeFill="background2"/>
          </w:tcPr>
          <w:p w14:paraId="5908CE8E" w14:textId="77777777" w:rsidR="005D603A" w:rsidRDefault="005D603A"/>
        </w:tc>
        <w:tc>
          <w:tcPr>
            <w:tcW w:w="1414" w:type="dxa"/>
            <w:shd w:val="clear" w:color="auto" w:fill="FCF5EB" w:themeFill="background2"/>
          </w:tcPr>
          <w:p w14:paraId="41E90BCE" w14:textId="77777777" w:rsidR="005D603A" w:rsidRDefault="005D603A"/>
        </w:tc>
        <w:tc>
          <w:tcPr>
            <w:tcW w:w="905" w:type="dxa"/>
            <w:shd w:val="clear" w:color="auto" w:fill="FCF5EB" w:themeFill="background2"/>
          </w:tcPr>
          <w:p w14:paraId="2476BF18" w14:textId="77777777" w:rsidR="005D603A" w:rsidRDefault="005D603A"/>
        </w:tc>
        <w:tc>
          <w:tcPr>
            <w:tcW w:w="2070" w:type="dxa"/>
            <w:shd w:val="clear" w:color="auto" w:fill="FCF5EB" w:themeFill="background2"/>
          </w:tcPr>
          <w:p w14:paraId="7A8DCCB7" w14:textId="77777777" w:rsidR="005D603A" w:rsidRDefault="005D603A"/>
        </w:tc>
        <w:tc>
          <w:tcPr>
            <w:tcW w:w="1735" w:type="dxa"/>
            <w:shd w:val="clear" w:color="auto" w:fill="FCF5EB" w:themeFill="background2"/>
          </w:tcPr>
          <w:p w14:paraId="2CF36FE2" w14:textId="77777777" w:rsidR="005D603A" w:rsidRDefault="005D603A"/>
        </w:tc>
        <w:tc>
          <w:tcPr>
            <w:tcW w:w="870" w:type="dxa"/>
            <w:shd w:val="clear" w:color="auto" w:fill="FCF5EB" w:themeFill="background2"/>
          </w:tcPr>
          <w:p w14:paraId="1217FE0E" w14:textId="77777777" w:rsidR="005D603A" w:rsidRDefault="005D603A"/>
        </w:tc>
      </w:tr>
      <w:tr w:rsidR="005D603A" w14:paraId="603A950B" w14:textId="77777777" w:rsidTr="008F596F">
        <w:trPr>
          <w:trHeight w:val="432"/>
        </w:trPr>
        <w:tc>
          <w:tcPr>
            <w:tcW w:w="1823" w:type="dxa"/>
            <w:shd w:val="clear" w:color="auto" w:fill="FCF5EB" w:themeFill="background2"/>
          </w:tcPr>
          <w:p w14:paraId="1248EBE8" w14:textId="77777777" w:rsidR="005D603A" w:rsidRDefault="005D603A"/>
        </w:tc>
        <w:tc>
          <w:tcPr>
            <w:tcW w:w="1762" w:type="dxa"/>
            <w:shd w:val="clear" w:color="auto" w:fill="FCF5EB" w:themeFill="background2"/>
          </w:tcPr>
          <w:p w14:paraId="128ED76F" w14:textId="77777777" w:rsidR="005D603A" w:rsidRDefault="005D603A"/>
        </w:tc>
        <w:tc>
          <w:tcPr>
            <w:tcW w:w="2008" w:type="dxa"/>
            <w:shd w:val="clear" w:color="auto" w:fill="FCF5EB" w:themeFill="background2"/>
          </w:tcPr>
          <w:p w14:paraId="0CEB80FD" w14:textId="77777777" w:rsidR="005D603A" w:rsidRDefault="005D603A"/>
        </w:tc>
        <w:tc>
          <w:tcPr>
            <w:tcW w:w="1803" w:type="dxa"/>
            <w:shd w:val="clear" w:color="auto" w:fill="FCF5EB" w:themeFill="background2"/>
          </w:tcPr>
          <w:p w14:paraId="41C01E36" w14:textId="77777777" w:rsidR="005D603A" w:rsidRDefault="005D603A"/>
        </w:tc>
        <w:tc>
          <w:tcPr>
            <w:tcW w:w="1414" w:type="dxa"/>
            <w:shd w:val="clear" w:color="auto" w:fill="FCF5EB" w:themeFill="background2"/>
          </w:tcPr>
          <w:p w14:paraId="0253CF38" w14:textId="77777777" w:rsidR="005D603A" w:rsidRDefault="005D603A"/>
        </w:tc>
        <w:tc>
          <w:tcPr>
            <w:tcW w:w="905" w:type="dxa"/>
            <w:shd w:val="clear" w:color="auto" w:fill="FCF5EB" w:themeFill="background2"/>
          </w:tcPr>
          <w:p w14:paraId="64414366" w14:textId="77777777" w:rsidR="005D603A" w:rsidRDefault="005D603A"/>
        </w:tc>
        <w:tc>
          <w:tcPr>
            <w:tcW w:w="2070" w:type="dxa"/>
            <w:shd w:val="clear" w:color="auto" w:fill="FCF5EB" w:themeFill="background2"/>
          </w:tcPr>
          <w:p w14:paraId="36C398C4" w14:textId="77777777" w:rsidR="005D603A" w:rsidRDefault="005D603A"/>
        </w:tc>
        <w:tc>
          <w:tcPr>
            <w:tcW w:w="1735" w:type="dxa"/>
            <w:shd w:val="clear" w:color="auto" w:fill="FCF5EB" w:themeFill="background2"/>
          </w:tcPr>
          <w:p w14:paraId="08C87996" w14:textId="77777777" w:rsidR="005D603A" w:rsidRDefault="005D603A"/>
        </w:tc>
        <w:tc>
          <w:tcPr>
            <w:tcW w:w="870" w:type="dxa"/>
            <w:shd w:val="clear" w:color="auto" w:fill="FCF5EB" w:themeFill="background2"/>
          </w:tcPr>
          <w:p w14:paraId="0DED35EE" w14:textId="77777777" w:rsidR="005D603A" w:rsidRDefault="005D603A"/>
        </w:tc>
      </w:tr>
      <w:tr w:rsidR="005D603A" w14:paraId="31926677" w14:textId="77777777" w:rsidTr="008F596F">
        <w:trPr>
          <w:trHeight w:val="432"/>
        </w:trPr>
        <w:tc>
          <w:tcPr>
            <w:tcW w:w="1823" w:type="dxa"/>
            <w:shd w:val="clear" w:color="auto" w:fill="FCF5EB" w:themeFill="background2"/>
          </w:tcPr>
          <w:p w14:paraId="4274BFEE" w14:textId="77777777" w:rsidR="005D603A" w:rsidRDefault="005D603A"/>
        </w:tc>
        <w:tc>
          <w:tcPr>
            <w:tcW w:w="1762" w:type="dxa"/>
            <w:shd w:val="clear" w:color="auto" w:fill="FCF5EB" w:themeFill="background2"/>
          </w:tcPr>
          <w:p w14:paraId="13F3EDBF" w14:textId="77777777" w:rsidR="005D603A" w:rsidRDefault="005D603A"/>
        </w:tc>
        <w:tc>
          <w:tcPr>
            <w:tcW w:w="2008" w:type="dxa"/>
            <w:shd w:val="clear" w:color="auto" w:fill="FCF5EB" w:themeFill="background2"/>
          </w:tcPr>
          <w:p w14:paraId="0FF47B87" w14:textId="77777777" w:rsidR="005D603A" w:rsidRDefault="005D603A"/>
        </w:tc>
        <w:tc>
          <w:tcPr>
            <w:tcW w:w="1803" w:type="dxa"/>
            <w:shd w:val="clear" w:color="auto" w:fill="FCF5EB" w:themeFill="background2"/>
          </w:tcPr>
          <w:p w14:paraId="313393EE" w14:textId="77777777" w:rsidR="005D603A" w:rsidRDefault="005D603A"/>
        </w:tc>
        <w:tc>
          <w:tcPr>
            <w:tcW w:w="1414" w:type="dxa"/>
            <w:shd w:val="clear" w:color="auto" w:fill="FCF5EB" w:themeFill="background2"/>
          </w:tcPr>
          <w:p w14:paraId="22BED98B" w14:textId="77777777" w:rsidR="005D603A" w:rsidRDefault="005D603A"/>
        </w:tc>
        <w:tc>
          <w:tcPr>
            <w:tcW w:w="905" w:type="dxa"/>
            <w:shd w:val="clear" w:color="auto" w:fill="FCF5EB" w:themeFill="background2"/>
          </w:tcPr>
          <w:p w14:paraId="0EAC794C" w14:textId="77777777" w:rsidR="005D603A" w:rsidRDefault="005D603A"/>
        </w:tc>
        <w:tc>
          <w:tcPr>
            <w:tcW w:w="2070" w:type="dxa"/>
            <w:shd w:val="clear" w:color="auto" w:fill="FCF5EB" w:themeFill="background2"/>
          </w:tcPr>
          <w:p w14:paraId="09B61D3F" w14:textId="77777777" w:rsidR="005D603A" w:rsidRDefault="005D603A"/>
        </w:tc>
        <w:tc>
          <w:tcPr>
            <w:tcW w:w="1735" w:type="dxa"/>
            <w:shd w:val="clear" w:color="auto" w:fill="FCF5EB" w:themeFill="background2"/>
          </w:tcPr>
          <w:p w14:paraId="2A8CBC0D" w14:textId="77777777" w:rsidR="005D603A" w:rsidRDefault="005D603A"/>
        </w:tc>
        <w:tc>
          <w:tcPr>
            <w:tcW w:w="870" w:type="dxa"/>
            <w:shd w:val="clear" w:color="auto" w:fill="FCF5EB" w:themeFill="background2"/>
          </w:tcPr>
          <w:p w14:paraId="7417011B" w14:textId="77777777" w:rsidR="005D603A" w:rsidRDefault="005D603A"/>
        </w:tc>
      </w:tr>
      <w:tr w:rsidR="005D603A" w14:paraId="19303056" w14:textId="77777777" w:rsidTr="008F596F">
        <w:trPr>
          <w:trHeight w:val="432"/>
        </w:trPr>
        <w:tc>
          <w:tcPr>
            <w:tcW w:w="1823" w:type="dxa"/>
            <w:shd w:val="clear" w:color="auto" w:fill="FCF5EB" w:themeFill="background2"/>
          </w:tcPr>
          <w:p w14:paraId="5871AE3C" w14:textId="77777777" w:rsidR="005D603A" w:rsidRDefault="005D603A"/>
        </w:tc>
        <w:tc>
          <w:tcPr>
            <w:tcW w:w="1762" w:type="dxa"/>
            <w:shd w:val="clear" w:color="auto" w:fill="FCF5EB" w:themeFill="background2"/>
          </w:tcPr>
          <w:p w14:paraId="1C3606D2" w14:textId="77777777" w:rsidR="005D603A" w:rsidRDefault="005D603A"/>
        </w:tc>
        <w:tc>
          <w:tcPr>
            <w:tcW w:w="2008" w:type="dxa"/>
            <w:shd w:val="clear" w:color="auto" w:fill="FCF5EB" w:themeFill="background2"/>
          </w:tcPr>
          <w:p w14:paraId="5FB063A7" w14:textId="77777777" w:rsidR="005D603A" w:rsidRDefault="005D603A"/>
        </w:tc>
        <w:tc>
          <w:tcPr>
            <w:tcW w:w="1803" w:type="dxa"/>
            <w:shd w:val="clear" w:color="auto" w:fill="FCF5EB" w:themeFill="background2"/>
          </w:tcPr>
          <w:p w14:paraId="0CEBF4CF" w14:textId="77777777" w:rsidR="005D603A" w:rsidRDefault="005D603A"/>
        </w:tc>
        <w:tc>
          <w:tcPr>
            <w:tcW w:w="1414" w:type="dxa"/>
            <w:shd w:val="clear" w:color="auto" w:fill="FCF5EB" w:themeFill="background2"/>
          </w:tcPr>
          <w:p w14:paraId="531B5555" w14:textId="77777777" w:rsidR="005D603A" w:rsidRDefault="005D603A"/>
        </w:tc>
        <w:tc>
          <w:tcPr>
            <w:tcW w:w="905" w:type="dxa"/>
            <w:shd w:val="clear" w:color="auto" w:fill="FCF5EB" w:themeFill="background2"/>
          </w:tcPr>
          <w:p w14:paraId="5AA57731" w14:textId="77777777" w:rsidR="005D603A" w:rsidRDefault="005D603A"/>
        </w:tc>
        <w:tc>
          <w:tcPr>
            <w:tcW w:w="2070" w:type="dxa"/>
            <w:shd w:val="clear" w:color="auto" w:fill="FCF5EB" w:themeFill="background2"/>
          </w:tcPr>
          <w:p w14:paraId="18DA806C" w14:textId="77777777" w:rsidR="005D603A" w:rsidRDefault="005D603A"/>
        </w:tc>
        <w:tc>
          <w:tcPr>
            <w:tcW w:w="1735" w:type="dxa"/>
            <w:shd w:val="clear" w:color="auto" w:fill="FCF5EB" w:themeFill="background2"/>
          </w:tcPr>
          <w:p w14:paraId="117D7F1C" w14:textId="77777777" w:rsidR="005D603A" w:rsidRDefault="005D603A"/>
        </w:tc>
        <w:tc>
          <w:tcPr>
            <w:tcW w:w="870" w:type="dxa"/>
            <w:shd w:val="clear" w:color="auto" w:fill="FCF5EB" w:themeFill="background2"/>
          </w:tcPr>
          <w:p w14:paraId="168220C7" w14:textId="77777777" w:rsidR="005D603A" w:rsidRDefault="005D603A"/>
        </w:tc>
      </w:tr>
    </w:tbl>
    <w:p w14:paraId="24641FBE" w14:textId="77777777" w:rsidR="00FE4B63" w:rsidRDefault="00FE4B63"/>
    <w:p w14:paraId="36C80E5D" w14:textId="3EE2F880" w:rsidR="001B0E7E" w:rsidRDefault="001B0E7E">
      <w:r>
        <w:br w:type="page"/>
      </w:r>
    </w:p>
    <w:p w14:paraId="144178C2" w14:textId="10324835" w:rsidR="001B0E7E" w:rsidRPr="00143CB4" w:rsidRDefault="001B0E7E" w:rsidP="00E77FBC">
      <w:pPr>
        <w:pStyle w:val="Heading3"/>
      </w:pPr>
      <w:bookmarkStart w:id="1" w:name="_Phase_2:_Rollout"/>
      <w:bookmarkEnd w:id="1"/>
      <w:r w:rsidRPr="00143CB4">
        <w:lastRenderedPageBreak/>
        <w:t>Phase 2: Rollout &amp; Implementation</w:t>
      </w:r>
    </w:p>
    <w:p w14:paraId="12A57C76" w14:textId="5C4B9503" w:rsidR="001B0E7E" w:rsidRDefault="00EB07F4" w:rsidP="008E5331">
      <w:r w:rsidRPr="00EB07F4">
        <w:t>For everyone affected by the change.</w:t>
      </w:r>
    </w:p>
    <w:p w14:paraId="7CFACD84" w14:textId="77777777" w:rsidR="00533CEE" w:rsidRDefault="00533CEE" w:rsidP="008E5331"/>
    <w:p w14:paraId="5C5D5ED1" w14:textId="2C02A82F" w:rsidR="00EB07F4" w:rsidRDefault="00EB07F4" w:rsidP="008E5331">
      <w:r w:rsidRPr="00EB07F4">
        <w:t>Ensuring the people impacted by change stay informed is the bulk of your change communication work. This will be an ongoing process of communication to provide updates, mend gaps, ask and deliver feedback and reinforce the change. Refer to your Stakeholder Analysis for help and add rows to the table as needed.</w:t>
      </w:r>
    </w:p>
    <w:p w14:paraId="0D725F52" w14:textId="77777777" w:rsidR="00533CEE" w:rsidRDefault="00533CEE"/>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9" w:type="dxa"/>
          <w:bottom w:w="29" w:type="dxa"/>
        </w:tblCellMar>
        <w:tblLook w:val="04A0" w:firstRow="1" w:lastRow="0" w:firstColumn="1" w:lastColumn="0" w:noHBand="0" w:noVBand="1"/>
      </w:tblPr>
      <w:tblGrid>
        <w:gridCol w:w="1823"/>
        <w:gridCol w:w="1762"/>
        <w:gridCol w:w="2008"/>
        <w:gridCol w:w="1803"/>
        <w:gridCol w:w="1414"/>
        <w:gridCol w:w="905"/>
        <w:gridCol w:w="2070"/>
        <w:gridCol w:w="1735"/>
        <w:gridCol w:w="870"/>
      </w:tblGrid>
      <w:tr w:rsidR="00533CEE" w14:paraId="4E55E261" w14:textId="77777777" w:rsidTr="008F596F">
        <w:tc>
          <w:tcPr>
            <w:tcW w:w="1823" w:type="dxa"/>
            <w:shd w:val="clear" w:color="auto" w:fill="1C1840" w:themeFill="text2"/>
          </w:tcPr>
          <w:p w14:paraId="77BF74F3" w14:textId="77777777" w:rsidR="00533CEE" w:rsidRPr="007F12FE" w:rsidRDefault="00533CEE" w:rsidP="00DE20FC">
            <w:pPr>
              <w:rPr>
                <w:b/>
                <w:bCs/>
                <w:sz w:val="21"/>
                <w:szCs w:val="21"/>
              </w:rPr>
            </w:pPr>
            <w:r w:rsidRPr="007F12FE">
              <w:rPr>
                <w:b/>
                <w:bCs/>
                <w:sz w:val="21"/>
                <w:szCs w:val="21"/>
              </w:rPr>
              <w:t>Audience</w:t>
            </w:r>
          </w:p>
          <w:p w14:paraId="06F675E8" w14:textId="77777777" w:rsidR="00533CEE" w:rsidRPr="007F12FE" w:rsidRDefault="00533CEE" w:rsidP="00DE20FC">
            <w:pPr>
              <w:rPr>
                <w:sz w:val="21"/>
                <w:szCs w:val="21"/>
              </w:rPr>
            </w:pPr>
          </w:p>
          <w:p w14:paraId="381600DA" w14:textId="77777777" w:rsidR="00533CEE" w:rsidRPr="007F12FE" w:rsidRDefault="00533CEE" w:rsidP="00DE20FC">
            <w:pPr>
              <w:rPr>
                <w:sz w:val="21"/>
                <w:szCs w:val="21"/>
              </w:rPr>
            </w:pPr>
            <w:r w:rsidRPr="007F12FE">
              <w:rPr>
                <w:sz w:val="21"/>
                <w:szCs w:val="21"/>
              </w:rPr>
              <w:t>Use Stakeholder Analysis</w:t>
            </w:r>
          </w:p>
        </w:tc>
        <w:tc>
          <w:tcPr>
            <w:tcW w:w="1762" w:type="dxa"/>
            <w:shd w:val="clear" w:color="auto" w:fill="1C1840" w:themeFill="text2"/>
          </w:tcPr>
          <w:p w14:paraId="3F2B6E2E" w14:textId="77777777" w:rsidR="00533CEE" w:rsidRPr="007F12FE" w:rsidRDefault="00533CEE" w:rsidP="00DE20FC">
            <w:pPr>
              <w:rPr>
                <w:b/>
                <w:bCs/>
                <w:sz w:val="21"/>
                <w:szCs w:val="21"/>
              </w:rPr>
            </w:pPr>
            <w:r w:rsidRPr="007F12FE">
              <w:rPr>
                <w:b/>
                <w:bCs/>
                <w:sz w:val="21"/>
                <w:szCs w:val="21"/>
              </w:rPr>
              <w:t>Key Messages/</w:t>
            </w:r>
          </w:p>
          <w:p w14:paraId="002EC364" w14:textId="77777777" w:rsidR="00533CEE" w:rsidRPr="007F12FE" w:rsidRDefault="00533CEE" w:rsidP="00DE20FC">
            <w:pPr>
              <w:rPr>
                <w:b/>
                <w:bCs/>
                <w:sz w:val="21"/>
                <w:szCs w:val="21"/>
              </w:rPr>
            </w:pPr>
            <w:r w:rsidRPr="007F12FE">
              <w:rPr>
                <w:b/>
                <w:bCs/>
                <w:sz w:val="21"/>
                <w:szCs w:val="21"/>
              </w:rPr>
              <w:t>Changes</w:t>
            </w:r>
          </w:p>
          <w:p w14:paraId="1D0A7D4A" w14:textId="77777777" w:rsidR="00533CEE" w:rsidRPr="007F12FE" w:rsidRDefault="00533CEE" w:rsidP="00DE20FC">
            <w:pPr>
              <w:rPr>
                <w:b/>
                <w:bCs/>
                <w:sz w:val="21"/>
                <w:szCs w:val="21"/>
              </w:rPr>
            </w:pPr>
          </w:p>
          <w:p w14:paraId="36754EEF" w14:textId="77777777" w:rsidR="00533CEE" w:rsidRPr="007F12FE" w:rsidRDefault="00533CEE" w:rsidP="00DE20FC">
            <w:pPr>
              <w:rPr>
                <w:sz w:val="21"/>
                <w:szCs w:val="21"/>
              </w:rPr>
            </w:pPr>
            <w:r w:rsidRPr="007F12FE">
              <w:rPr>
                <w:sz w:val="21"/>
                <w:szCs w:val="21"/>
              </w:rPr>
              <w:t>Key talking points should be created for each conversation, as needed</w:t>
            </w:r>
          </w:p>
        </w:tc>
        <w:tc>
          <w:tcPr>
            <w:tcW w:w="2008" w:type="dxa"/>
            <w:shd w:val="clear" w:color="auto" w:fill="1C1840" w:themeFill="text2"/>
          </w:tcPr>
          <w:p w14:paraId="4D6200E3" w14:textId="77777777" w:rsidR="00533CEE" w:rsidRPr="004C64E6" w:rsidRDefault="00533CEE" w:rsidP="00DE20FC">
            <w:pPr>
              <w:rPr>
                <w:b/>
                <w:bCs/>
                <w:sz w:val="21"/>
                <w:szCs w:val="21"/>
              </w:rPr>
            </w:pPr>
            <w:r w:rsidRPr="004C64E6">
              <w:rPr>
                <w:b/>
                <w:bCs/>
                <w:sz w:val="21"/>
                <w:szCs w:val="21"/>
              </w:rPr>
              <w:t>Who will deliver the message?</w:t>
            </w:r>
          </w:p>
          <w:p w14:paraId="43C8EB0B" w14:textId="77777777" w:rsidR="00533CEE" w:rsidRDefault="00533CEE" w:rsidP="00DE20FC">
            <w:pPr>
              <w:rPr>
                <w:sz w:val="21"/>
                <w:szCs w:val="21"/>
              </w:rPr>
            </w:pPr>
          </w:p>
          <w:p w14:paraId="0DEDD207" w14:textId="77777777" w:rsidR="00533CEE" w:rsidRPr="007F12FE" w:rsidRDefault="00533CEE" w:rsidP="00DE20FC">
            <w:pPr>
              <w:rPr>
                <w:sz w:val="21"/>
                <w:szCs w:val="21"/>
              </w:rPr>
            </w:pPr>
            <w:r w:rsidRPr="00BF4E64">
              <w:rPr>
                <w:sz w:val="21"/>
                <w:szCs w:val="21"/>
              </w:rPr>
              <w:t>Messages have greater impact when they come from one’s direct leader</w:t>
            </w:r>
          </w:p>
        </w:tc>
        <w:tc>
          <w:tcPr>
            <w:tcW w:w="1803" w:type="dxa"/>
            <w:shd w:val="clear" w:color="auto" w:fill="1C1840" w:themeFill="text2"/>
          </w:tcPr>
          <w:p w14:paraId="779EFF87" w14:textId="77777777" w:rsidR="00533CEE" w:rsidRPr="004C64E6" w:rsidRDefault="00533CEE" w:rsidP="00DE20FC">
            <w:pPr>
              <w:rPr>
                <w:b/>
                <w:bCs/>
                <w:sz w:val="21"/>
                <w:szCs w:val="21"/>
              </w:rPr>
            </w:pPr>
            <w:r w:rsidRPr="004C64E6">
              <w:rPr>
                <w:b/>
                <w:bCs/>
                <w:sz w:val="21"/>
                <w:szCs w:val="21"/>
              </w:rPr>
              <w:t>Communication Method</w:t>
            </w:r>
          </w:p>
          <w:p w14:paraId="29BDC598" w14:textId="77777777" w:rsidR="00533CEE" w:rsidRDefault="00533CEE" w:rsidP="00DE20FC">
            <w:pPr>
              <w:rPr>
                <w:sz w:val="21"/>
                <w:szCs w:val="21"/>
              </w:rPr>
            </w:pPr>
          </w:p>
          <w:p w14:paraId="70523341" w14:textId="77777777" w:rsidR="00533CEE" w:rsidRPr="007F12FE" w:rsidRDefault="00533CEE" w:rsidP="00DE20FC">
            <w:pPr>
              <w:rPr>
                <w:sz w:val="21"/>
                <w:szCs w:val="21"/>
              </w:rPr>
            </w:pPr>
            <w:r>
              <w:rPr>
                <w:sz w:val="21"/>
                <w:szCs w:val="21"/>
              </w:rPr>
              <w:t>(</w:t>
            </w:r>
            <w:r w:rsidRPr="00BF4E64">
              <w:rPr>
                <w:sz w:val="21"/>
                <w:szCs w:val="21"/>
              </w:rPr>
              <w:t>email, newsletter, meetings, teams, huddles)</w:t>
            </w:r>
          </w:p>
        </w:tc>
        <w:tc>
          <w:tcPr>
            <w:tcW w:w="1414" w:type="dxa"/>
            <w:shd w:val="clear" w:color="auto" w:fill="1C1840" w:themeFill="text2"/>
          </w:tcPr>
          <w:p w14:paraId="1C85390E" w14:textId="77777777" w:rsidR="00533CEE" w:rsidRPr="004C64E6" w:rsidRDefault="00533CEE" w:rsidP="00DE20FC">
            <w:pPr>
              <w:rPr>
                <w:b/>
                <w:bCs/>
                <w:sz w:val="21"/>
                <w:szCs w:val="21"/>
              </w:rPr>
            </w:pPr>
            <w:r w:rsidRPr="004C64E6">
              <w:rPr>
                <w:b/>
                <w:bCs/>
                <w:sz w:val="21"/>
                <w:szCs w:val="21"/>
              </w:rPr>
              <w:t>Anticipated Reaction</w:t>
            </w:r>
          </w:p>
          <w:p w14:paraId="3DEA8C0D" w14:textId="77777777" w:rsidR="00533CEE" w:rsidRDefault="00533CEE" w:rsidP="00DE20FC">
            <w:pPr>
              <w:rPr>
                <w:sz w:val="21"/>
                <w:szCs w:val="21"/>
              </w:rPr>
            </w:pPr>
          </w:p>
          <w:p w14:paraId="6A0BB0E0" w14:textId="77777777" w:rsidR="00533CEE" w:rsidRPr="007F12FE" w:rsidRDefault="00533CEE" w:rsidP="00DE20FC">
            <w:pPr>
              <w:rPr>
                <w:sz w:val="21"/>
                <w:szCs w:val="21"/>
              </w:rPr>
            </w:pPr>
            <w:r>
              <w:rPr>
                <w:sz w:val="21"/>
                <w:szCs w:val="21"/>
              </w:rPr>
              <w:t>+/-</w:t>
            </w:r>
          </w:p>
        </w:tc>
        <w:tc>
          <w:tcPr>
            <w:tcW w:w="905" w:type="dxa"/>
            <w:shd w:val="clear" w:color="auto" w:fill="1C1840" w:themeFill="text2"/>
          </w:tcPr>
          <w:p w14:paraId="5D8D7FA1" w14:textId="77777777" w:rsidR="00533CEE" w:rsidRPr="004C64E6" w:rsidRDefault="00533CEE" w:rsidP="00DE20FC">
            <w:pPr>
              <w:rPr>
                <w:b/>
                <w:bCs/>
                <w:sz w:val="21"/>
                <w:szCs w:val="21"/>
              </w:rPr>
            </w:pPr>
            <w:r w:rsidRPr="004C64E6">
              <w:rPr>
                <w:b/>
                <w:bCs/>
                <w:sz w:val="21"/>
                <w:szCs w:val="21"/>
              </w:rPr>
              <w:t>Timing (date)</w:t>
            </w:r>
          </w:p>
        </w:tc>
        <w:tc>
          <w:tcPr>
            <w:tcW w:w="2070" w:type="dxa"/>
            <w:shd w:val="clear" w:color="auto" w:fill="1C1840" w:themeFill="text2"/>
          </w:tcPr>
          <w:p w14:paraId="18661FCD" w14:textId="77777777" w:rsidR="00533CEE" w:rsidRPr="00B201CD" w:rsidRDefault="00533CEE" w:rsidP="00DE20FC">
            <w:pPr>
              <w:rPr>
                <w:b/>
                <w:bCs/>
                <w:sz w:val="21"/>
                <w:szCs w:val="21"/>
              </w:rPr>
            </w:pPr>
            <w:r w:rsidRPr="00B201CD">
              <w:rPr>
                <w:b/>
                <w:bCs/>
                <w:sz w:val="21"/>
                <w:szCs w:val="21"/>
              </w:rPr>
              <w:t>Dependencies</w:t>
            </w:r>
          </w:p>
          <w:p w14:paraId="20DECCEC" w14:textId="77777777" w:rsidR="00533CEE" w:rsidRPr="007F12FE" w:rsidRDefault="00533CEE" w:rsidP="00DE20FC">
            <w:pPr>
              <w:rPr>
                <w:sz w:val="21"/>
                <w:szCs w:val="21"/>
              </w:rPr>
            </w:pPr>
          </w:p>
        </w:tc>
        <w:tc>
          <w:tcPr>
            <w:tcW w:w="1735" w:type="dxa"/>
            <w:shd w:val="clear" w:color="auto" w:fill="1C1840" w:themeFill="text2"/>
          </w:tcPr>
          <w:p w14:paraId="1E683E39" w14:textId="77777777" w:rsidR="00533CEE" w:rsidRPr="00B201CD" w:rsidRDefault="00533CEE" w:rsidP="00DE20FC">
            <w:pPr>
              <w:rPr>
                <w:b/>
                <w:bCs/>
                <w:sz w:val="21"/>
                <w:szCs w:val="21"/>
              </w:rPr>
            </w:pPr>
            <w:r w:rsidRPr="00B201CD">
              <w:rPr>
                <w:b/>
                <w:bCs/>
                <w:sz w:val="21"/>
                <w:szCs w:val="21"/>
              </w:rPr>
              <w:t>Feedback loop</w:t>
            </w:r>
          </w:p>
          <w:p w14:paraId="2027C4EF" w14:textId="77777777" w:rsidR="00533CEE" w:rsidRDefault="00533CEE" w:rsidP="00DE20FC">
            <w:pPr>
              <w:rPr>
                <w:sz w:val="21"/>
                <w:szCs w:val="21"/>
              </w:rPr>
            </w:pPr>
          </w:p>
          <w:p w14:paraId="30BACF74" w14:textId="77777777" w:rsidR="00533CEE" w:rsidRPr="007F12FE" w:rsidRDefault="00533CEE" w:rsidP="00DE20FC">
            <w:pPr>
              <w:rPr>
                <w:sz w:val="21"/>
                <w:szCs w:val="21"/>
              </w:rPr>
            </w:pPr>
            <w:r>
              <w:rPr>
                <w:sz w:val="21"/>
                <w:szCs w:val="21"/>
              </w:rPr>
              <w:t>For questions, clarifications, or problems</w:t>
            </w:r>
          </w:p>
        </w:tc>
        <w:tc>
          <w:tcPr>
            <w:tcW w:w="870" w:type="dxa"/>
            <w:shd w:val="clear" w:color="auto" w:fill="1C1840" w:themeFill="text2"/>
          </w:tcPr>
          <w:p w14:paraId="09B56BB0" w14:textId="77777777" w:rsidR="00533CEE" w:rsidRPr="00B201CD" w:rsidRDefault="00533CEE" w:rsidP="00DE20FC">
            <w:pPr>
              <w:rPr>
                <w:b/>
                <w:bCs/>
                <w:sz w:val="21"/>
                <w:szCs w:val="21"/>
              </w:rPr>
            </w:pPr>
            <w:r w:rsidRPr="00B201CD">
              <w:rPr>
                <w:b/>
                <w:bCs/>
                <w:sz w:val="21"/>
                <w:szCs w:val="21"/>
              </w:rPr>
              <w:t>Done?</w:t>
            </w:r>
          </w:p>
          <w:p w14:paraId="0FF0EA8D" w14:textId="77777777" w:rsidR="00533CEE" w:rsidRDefault="00533CEE" w:rsidP="00DE20FC">
            <w:pPr>
              <w:rPr>
                <w:sz w:val="21"/>
                <w:szCs w:val="21"/>
              </w:rPr>
            </w:pPr>
          </w:p>
          <w:p w14:paraId="2862CBC3" w14:textId="77777777" w:rsidR="00533CEE" w:rsidRDefault="00533CEE" w:rsidP="00DE20FC">
            <w:pPr>
              <w:rPr>
                <w:sz w:val="21"/>
                <w:szCs w:val="21"/>
              </w:rPr>
            </w:pPr>
            <w:r>
              <w:rPr>
                <w:sz w:val="21"/>
                <w:szCs w:val="21"/>
              </w:rPr>
              <w:t>Y/N</w:t>
            </w:r>
          </w:p>
          <w:p w14:paraId="712FB594" w14:textId="77777777" w:rsidR="00533CEE" w:rsidRPr="007F12FE" w:rsidRDefault="00533CEE" w:rsidP="00DE20FC">
            <w:pPr>
              <w:rPr>
                <w:sz w:val="21"/>
                <w:szCs w:val="21"/>
              </w:rPr>
            </w:pPr>
            <w:r>
              <w:rPr>
                <w:sz w:val="21"/>
                <w:szCs w:val="21"/>
              </w:rPr>
              <w:t>Date</w:t>
            </w:r>
          </w:p>
        </w:tc>
      </w:tr>
      <w:tr w:rsidR="00533CEE" w14:paraId="084EC527" w14:textId="77777777" w:rsidTr="008F596F">
        <w:trPr>
          <w:trHeight w:val="432"/>
        </w:trPr>
        <w:tc>
          <w:tcPr>
            <w:tcW w:w="1823" w:type="dxa"/>
            <w:shd w:val="clear" w:color="auto" w:fill="FCF5EB" w:themeFill="background2"/>
          </w:tcPr>
          <w:p w14:paraId="4FDA8791" w14:textId="77777777" w:rsidR="00533CEE" w:rsidRDefault="00533CEE" w:rsidP="00DE20FC"/>
        </w:tc>
        <w:tc>
          <w:tcPr>
            <w:tcW w:w="1762" w:type="dxa"/>
            <w:shd w:val="clear" w:color="auto" w:fill="FCF5EB" w:themeFill="background2"/>
          </w:tcPr>
          <w:p w14:paraId="0D8FA7D6" w14:textId="77777777" w:rsidR="00533CEE" w:rsidRDefault="00533CEE" w:rsidP="00DE20FC"/>
        </w:tc>
        <w:tc>
          <w:tcPr>
            <w:tcW w:w="2008" w:type="dxa"/>
            <w:shd w:val="clear" w:color="auto" w:fill="FCF5EB" w:themeFill="background2"/>
          </w:tcPr>
          <w:p w14:paraId="5B266E45" w14:textId="77777777" w:rsidR="00533CEE" w:rsidRDefault="00533CEE" w:rsidP="00DE20FC"/>
        </w:tc>
        <w:tc>
          <w:tcPr>
            <w:tcW w:w="1803" w:type="dxa"/>
            <w:shd w:val="clear" w:color="auto" w:fill="FCF5EB" w:themeFill="background2"/>
          </w:tcPr>
          <w:p w14:paraId="6C612960" w14:textId="77777777" w:rsidR="00533CEE" w:rsidRDefault="00533CEE" w:rsidP="00DE20FC"/>
        </w:tc>
        <w:tc>
          <w:tcPr>
            <w:tcW w:w="1414" w:type="dxa"/>
            <w:shd w:val="clear" w:color="auto" w:fill="FCF5EB" w:themeFill="background2"/>
          </w:tcPr>
          <w:p w14:paraId="667D3FAF" w14:textId="77777777" w:rsidR="00533CEE" w:rsidRDefault="00533CEE" w:rsidP="00DE20FC"/>
        </w:tc>
        <w:tc>
          <w:tcPr>
            <w:tcW w:w="905" w:type="dxa"/>
            <w:shd w:val="clear" w:color="auto" w:fill="FCF5EB" w:themeFill="background2"/>
          </w:tcPr>
          <w:p w14:paraId="6E01077F" w14:textId="77777777" w:rsidR="00533CEE" w:rsidRDefault="00533CEE" w:rsidP="00DE20FC"/>
        </w:tc>
        <w:tc>
          <w:tcPr>
            <w:tcW w:w="2070" w:type="dxa"/>
            <w:shd w:val="clear" w:color="auto" w:fill="FCF5EB" w:themeFill="background2"/>
          </w:tcPr>
          <w:p w14:paraId="388974B2" w14:textId="77777777" w:rsidR="00533CEE" w:rsidRDefault="00533CEE" w:rsidP="00DE20FC"/>
        </w:tc>
        <w:tc>
          <w:tcPr>
            <w:tcW w:w="1735" w:type="dxa"/>
            <w:shd w:val="clear" w:color="auto" w:fill="FCF5EB" w:themeFill="background2"/>
          </w:tcPr>
          <w:p w14:paraId="0C4E9753" w14:textId="77777777" w:rsidR="00533CEE" w:rsidRDefault="00533CEE" w:rsidP="00DE20FC"/>
        </w:tc>
        <w:tc>
          <w:tcPr>
            <w:tcW w:w="870" w:type="dxa"/>
            <w:shd w:val="clear" w:color="auto" w:fill="FCF5EB" w:themeFill="background2"/>
          </w:tcPr>
          <w:p w14:paraId="3E1009A5" w14:textId="77777777" w:rsidR="00533CEE" w:rsidRDefault="00533CEE" w:rsidP="00DE20FC"/>
        </w:tc>
      </w:tr>
      <w:tr w:rsidR="00533CEE" w14:paraId="30450534" w14:textId="77777777" w:rsidTr="008F596F">
        <w:trPr>
          <w:trHeight w:val="432"/>
        </w:trPr>
        <w:tc>
          <w:tcPr>
            <w:tcW w:w="1823" w:type="dxa"/>
            <w:shd w:val="clear" w:color="auto" w:fill="FCF5EB" w:themeFill="background2"/>
          </w:tcPr>
          <w:p w14:paraId="50EE2436" w14:textId="77777777" w:rsidR="00533CEE" w:rsidRDefault="00533CEE" w:rsidP="00DE20FC"/>
        </w:tc>
        <w:tc>
          <w:tcPr>
            <w:tcW w:w="1762" w:type="dxa"/>
            <w:shd w:val="clear" w:color="auto" w:fill="FCF5EB" w:themeFill="background2"/>
          </w:tcPr>
          <w:p w14:paraId="5AF00A8D" w14:textId="77777777" w:rsidR="00533CEE" w:rsidRDefault="00533CEE" w:rsidP="00DE20FC"/>
        </w:tc>
        <w:tc>
          <w:tcPr>
            <w:tcW w:w="2008" w:type="dxa"/>
            <w:shd w:val="clear" w:color="auto" w:fill="FCF5EB" w:themeFill="background2"/>
          </w:tcPr>
          <w:p w14:paraId="45D1A262" w14:textId="77777777" w:rsidR="00533CEE" w:rsidRDefault="00533CEE" w:rsidP="00DE20FC"/>
        </w:tc>
        <w:tc>
          <w:tcPr>
            <w:tcW w:w="1803" w:type="dxa"/>
            <w:shd w:val="clear" w:color="auto" w:fill="FCF5EB" w:themeFill="background2"/>
          </w:tcPr>
          <w:p w14:paraId="164F574E" w14:textId="77777777" w:rsidR="00533CEE" w:rsidRDefault="00533CEE" w:rsidP="00DE20FC"/>
        </w:tc>
        <w:tc>
          <w:tcPr>
            <w:tcW w:w="1414" w:type="dxa"/>
            <w:shd w:val="clear" w:color="auto" w:fill="FCF5EB" w:themeFill="background2"/>
          </w:tcPr>
          <w:p w14:paraId="7CD50CAC" w14:textId="77777777" w:rsidR="00533CEE" w:rsidRDefault="00533CEE" w:rsidP="00DE20FC"/>
        </w:tc>
        <w:tc>
          <w:tcPr>
            <w:tcW w:w="905" w:type="dxa"/>
            <w:shd w:val="clear" w:color="auto" w:fill="FCF5EB" w:themeFill="background2"/>
          </w:tcPr>
          <w:p w14:paraId="14540B50" w14:textId="77777777" w:rsidR="00533CEE" w:rsidRDefault="00533CEE" w:rsidP="00DE20FC"/>
        </w:tc>
        <w:tc>
          <w:tcPr>
            <w:tcW w:w="2070" w:type="dxa"/>
            <w:shd w:val="clear" w:color="auto" w:fill="FCF5EB" w:themeFill="background2"/>
          </w:tcPr>
          <w:p w14:paraId="7742B408" w14:textId="77777777" w:rsidR="00533CEE" w:rsidRDefault="00533CEE" w:rsidP="00DE20FC"/>
        </w:tc>
        <w:tc>
          <w:tcPr>
            <w:tcW w:w="1735" w:type="dxa"/>
            <w:shd w:val="clear" w:color="auto" w:fill="FCF5EB" w:themeFill="background2"/>
          </w:tcPr>
          <w:p w14:paraId="55018B0B" w14:textId="77777777" w:rsidR="00533CEE" w:rsidRDefault="00533CEE" w:rsidP="00DE20FC"/>
        </w:tc>
        <w:tc>
          <w:tcPr>
            <w:tcW w:w="870" w:type="dxa"/>
            <w:shd w:val="clear" w:color="auto" w:fill="FCF5EB" w:themeFill="background2"/>
          </w:tcPr>
          <w:p w14:paraId="374013D1" w14:textId="77777777" w:rsidR="00533CEE" w:rsidRDefault="00533CEE" w:rsidP="00DE20FC"/>
        </w:tc>
      </w:tr>
      <w:tr w:rsidR="00533CEE" w14:paraId="31208502" w14:textId="77777777" w:rsidTr="008F596F">
        <w:trPr>
          <w:trHeight w:val="432"/>
        </w:trPr>
        <w:tc>
          <w:tcPr>
            <w:tcW w:w="1823" w:type="dxa"/>
            <w:shd w:val="clear" w:color="auto" w:fill="FCF5EB" w:themeFill="background2"/>
          </w:tcPr>
          <w:p w14:paraId="62E57248" w14:textId="77777777" w:rsidR="00533CEE" w:rsidRDefault="00533CEE" w:rsidP="00DE20FC"/>
        </w:tc>
        <w:tc>
          <w:tcPr>
            <w:tcW w:w="1762" w:type="dxa"/>
            <w:shd w:val="clear" w:color="auto" w:fill="FCF5EB" w:themeFill="background2"/>
          </w:tcPr>
          <w:p w14:paraId="175E1E8F" w14:textId="77777777" w:rsidR="00533CEE" w:rsidRDefault="00533CEE" w:rsidP="00DE20FC"/>
        </w:tc>
        <w:tc>
          <w:tcPr>
            <w:tcW w:w="2008" w:type="dxa"/>
            <w:shd w:val="clear" w:color="auto" w:fill="FCF5EB" w:themeFill="background2"/>
          </w:tcPr>
          <w:p w14:paraId="10C704BB" w14:textId="77777777" w:rsidR="00533CEE" w:rsidRDefault="00533CEE" w:rsidP="00DE20FC"/>
        </w:tc>
        <w:tc>
          <w:tcPr>
            <w:tcW w:w="1803" w:type="dxa"/>
            <w:shd w:val="clear" w:color="auto" w:fill="FCF5EB" w:themeFill="background2"/>
          </w:tcPr>
          <w:p w14:paraId="3E0D36ED" w14:textId="77777777" w:rsidR="00533CEE" w:rsidRDefault="00533CEE" w:rsidP="00DE20FC"/>
        </w:tc>
        <w:tc>
          <w:tcPr>
            <w:tcW w:w="1414" w:type="dxa"/>
            <w:shd w:val="clear" w:color="auto" w:fill="FCF5EB" w:themeFill="background2"/>
          </w:tcPr>
          <w:p w14:paraId="1C00F665" w14:textId="77777777" w:rsidR="00533CEE" w:rsidRDefault="00533CEE" w:rsidP="00DE20FC"/>
        </w:tc>
        <w:tc>
          <w:tcPr>
            <w:tcW w:w="905" w:type="dxa"/>
            <w:shd w:val="clear" w:color="auto" w:fill="FCF5EB" w:themeFill="background2"/>
          </w:tcPr>
          <w:p w14:paraId="6BF9416D" w14:textId="77777777" w:rsidR="00533CEE" w:rsidRDefault="00533CEE" w:rsidP="00DE20FC"/>
        </w:tc>
        <w:tc>
          <w:tcPr>
            <w:tcW w:w="2070" w:type="dxa"/>
            <w:shd w:val="clear" w:color="auto" w:fill="FCF5EB" w:themeFill="background2"/>
          </w:tcPr>
          <w:p w14:paraId="544FF067" w14:textId="77777777" w:rsidR="00533CEE" w:rsidRDefault="00533CEE" w:rsidP="00DE20FC"/>
        </w:tc>
        <w:tc>
          <w:tcPr>
            <w:tcW w:w="1735" w:type="dxa"/>
            <w:shd w:val="clear" w:color="auto" w:fill="FCF5EB" w:themeFill="background2"/>
          </w:tcPr>
          <w:p w14:paraId="19C6785C" w14:textId="77777777" w:rsidR="00533CEE" w:rsidRDefault="00533CEE" w:rsidP="00DE20FC"/>
        </w:tc>
        <w:tc>
          <w:tcPr>
            <w:tcW w:w="870" w:type="dxa"/>
            <w:shd w:val="clear" w:color="auto" w:fill="FCF5EB" w:themeFill="background2"/>
          </w:tcPr>
          <w:p w14:paraId="6E042C33" w14:textId="77777777" w:rsidR="00533CEE" w:rsidRDefault="00533CEE" w:rsidP="00DE20FC"/>
        </w:tc>
      </w:tr>
      <w:tr w:rsidR="00533CEE" w14:paraId="1343E0D1" w14:textId="77777777" w:rsidTr="008F596F">
        <w:trPr>
          <w:trHeight w:val="432"/>
        </w:trPr>
        <w:tc>
          <w:tcPr>
            <w:tcW w:w="1823" w:type="dxa"/>
            <w:shd w:val="clear" w:color="auto" w:fill="FCF5EB" w:themeFill="background2"/>
          </w:tcPr>
          <w:p w14:paraId="479B6788" w14:textId="77777777" w:rsidR="00533CEE" w:rsidRDefault="00533CEE" w:rsidP="00DE20FC"/>
        </w:tc>
        <w:tc>
          <w:tcPr>
            <w:tcW w:w="1762" w:type="dxa"/>
            <w:shd w:val="clear" w:color="auto" w:fill="FCF5EB" w:themeFill="background2"/>
          </w:tcPr>
          <w:p w14:paraId="2FDFA306" w14:textId="77777777" w:rsidR="00533CEE" w:rsidRDefault="00533CEE" w:rsidP="00DE20FC"/>
        </w:tc>
        <w:tc>
          <w:tcPr>
            <w:tcW w:w="2008" w:type="dxa"/>
            <w:shd w:val="clear" w:color="auto" w:fill="FCF5EB" w:themeFill="background2"/>
          </w:tcPr>
          <w:p w14:paraId="317DF61F" w14:textId="77777777" w:rsidR="00533CEE" w:rsidRDefault="00533CEE" w:rsidP="00DE20FC"/>
        </w:tc>
        <w:tc>
          <w:tcPr>
            <w:tcW w:w="1803" w:type="dxa"/>
            <w:shd w:val="clear" w:color="auto" w:fill="FCF5EB" w:themeFill="background2"/>
          </w:tcPr>
          <w:p w14:paraId="4857CE0A" w14:textId="77777777" w:rsidR="00533CEE" w:rsidRDefault="00533CEE" w:rsidP="00DE20FC"/>
        </w:tc>
        <w:tc>
          <w:tcPr>
            <w:tcW w:w="1414" w:type="dxa"/>
            <w:shd w:val="clear" w:color="auto" w:fill="FCF5EB" w:themeFill="background2"/>
          </w:tcPr>
          <w:p w14:paraId="6B883A1C" w14:textId="77777777" w:rsidR="00533CEE" w:rsidRDefault="00533CEE" w:rsidP="00DE20FC"/>
        </w:tc>
        <w:tc>
          <w:tcPr>
            <w:tcW w:w="905" w:type="dxa"/>
            <w:shd w:val="clear" w:color="auto" w:fill="FCF5EB" w:themeFill="background2"/>
          </w:tcPr>
          <w:p w14:paraId="642A3443" w14:textId="77777777" w:rsidR="00533CEE" w:rsidRDefault="00533CEE" w:rsidP="00DE20FC"/>
        </w:tc>
        <w:tc>
          <w:tcPr>
            <w:tcW w:w="2070" w:type="dxa"/>
            <w:shd w:val="clear" w:color="auto" w:fill="FCF5EB" w:themeFill="background2"/>
          </w:tcPr>
          <w:p w14:paraId="4223E45A" w14:textId="77777777" w:rsidR="00533CEE" w:rsidRDefault="00533CEE" w:rsidP="00DE20FC"/>
        </w:tc>
        <w:tc>
          <w:tcPr>
            <w:tcW w:w="1735" w:type="dxa"/>
            <w:shd w:val="clear" w:color="auto" w:fill="FCF5EB" w:themeFill="background2"/>
          </w:tcPr>
          <w:p w14:paraId="75FC2DC1" w14:textId="77777777" w:rsidR="00533CEE" w:rsidRDefault="00533CEE" w:rsidP="00DE20FC"/>
        </w:tc>
        <w:tc>
          <w:tcPr>
            <w:tcW w:w="870" w:type="dxa"/>
            <w:shd w:val="clear" w:color="auto" w:fill="FCF5EB" w:themeFill="background2"/>
          </w:tcPr>
          <w:p w14:paraId="667435E1" w14:textId="77777777" w:rsidR="00533CEE" w:rsidRDefault="00533CEE" w:rsidP="00DE20FC"/>
        </w:tc>
      </w:tr>
      <w:tr w:rsidR="00533CEE" w14:paraId="139F84FD" w14:textId="77777777" w:rsidTr="008F596F">
        <w:trPr>
          <w:trHeight w:val="432"/>
        </w:trPr>
        <w:tc>
          <w:tcPr>
            <w:tcW w:w="1823" w:type="dxa"/>
            <w:shd w:val="clear" w:color="auto" w:fill="FCF5EB" w:themeFill="background2"/>
          </w:tcPr>
          <w:p w14:paraId="2E1470DE" w14:textId="77777777" w:rsidR="00533CEE" w:rsidRDefault="00533CEE" w:rsidP="00DE20FC"/>
        </w:tc>
        <w:tc>
          <w:tcPr>
            <w:tcW w:w="1762" w:type="dxa"/>
            <w:shd w:val="clear" w:color="auto" w:fill="FCF5EB" w:themeFill="background2"/>
          </w:tcPr>
          <w:p w14:paraId="613ABE4D" w14:textId="77777777" w:rsidR="00533CEE" w:rsidRDefault="00533CEE" w:rsidP="00DE20FC"/>
        </w:tc>
        <w:tc>
          <w:tcPr>
            <w:tcW w:w="2008" w:type="dxa"/>
            <w:shd w:val="clear" w:color="auto" w:fill="FCF5EB" w:themeFill="background2"/>
          </w:tcPr>
          <w:p w14:paraId="25A37F05" w14:textId="77777777" w:rsidR="00533CEE" w:rsidRDefault="00533CEE" w:rsidP="00DE20FC"/>
        </w:tc>
        <w:tc>
          <w:tcPr>
            <w:tcW w:w="1803" w:type="dxa"/>
            <w:shd w:val="clear" w:color="auto" w:fill="FCF5EB" w:themeFill="background2"/>
          </w:tcPr>
          <w:p w14:paraId="0C4C9DA3" w14:textId="77777777" w:rsidR="00533CEE" w:rsidRDefault="00533CEE" w:rsidP="00DE20FC"/>
        </w:tc>
        <w:tc>
          <w:tcPr>
            <w:tcW w:w="1414" w:type="dxa"/>
            <w:shd w:val="clear" w:color="auto" w:fill="FCF5EB" w:themeFill="background2"/>
          </w:tcPr>
          <w:p w14:paraId="7248403E" w14:textId="77777777" w:rsidR="00533CEE" w:rsidRDefault="00533CEE" w:rsidP="00DE20FC"/>
        </w:tc>
        <w:tc>
          <w:tcPr>
            <w:tcW w:w="905" w:type="dxa"/>
            <w:shd w:val="clear" w:color="auto" w:fill="FCF5EB" w:themeFill="background2"/>
          </w:tcPr>
          <w:p w14:paraId="58D5760B" w14:textId="77777777" w:rsidR="00533CEE" w:rsidRDefault="00533CEE" w:rsidP="00DE20FC"/>
        </w:tc>
        <w:tc>
          <w:tcPr>
            <w:tcW w:w="2070" w:type="dxa"/>
            <w:shd w:val="clear" w:color="auto" w:fill="FCF5EB" w:themeFill="background2"/>
          </w:tcPr>
          <w:p w14:paraId="101E7704" w14:textId="77777777" w:rsidR="00533CEE" w:rsidRDefault="00533CEE" w:rsidP="00DE20FC"/>
        </w:tc>
        <w:tc>
          <w:tcPr>
            <w:tcW w:w="1735" w:type="dxa"/>
            <w:shd w:val="clear" w:color="auto" w:fill="FCF5EB" w:themeFill="background2"/>
          </w:tcPr>
          <w:p w14:paraId="7BC880F5" w14:textId="77777777" w:rsidR="00533CEE" w:rsidRDefault="00533CEE" w:rsidP="00DE20FC"/>
        </w:tc>
        <w:tc>
          <w:tcPr>
            <w:tcW w:w="870" w:type="dxa"/>
            <w:shd w:val="clear" w:color="auto" w:fill="FCF5EB" w:themeFill="background2"/>
          </w:tcPr>
          <w:p w14:paraId="56083329" w14:textId="77777777" w:rsidR="00533CEE" w:rsidRDefault="00533CEE" w:rsidP="00DE20FC"/>
        </w:tc>
      </w:tr>
      <w:tr w:rsidR="00533CEE" w14:paraId="1BED6F17" w14:textId="77777777" w:rsidTr="008F596F">
        <w:trPr>
          <w:trHeight w:val="432"/>
        </w:trPr>
        <w:tc>
          <w:tcPr>
            <w:tcW w:w="1823" w:type="dxa"/>
            <w:shd w:val="clear" w:color="auto" w:fill="FCF5EB" w:themeFill="background2"/>
          </w:tcPr>
          <w:p w14:paraId="69BD9042" w14:textId="77777777" w:rsidR="00533CEE" w:rsidRDefault="00533CEE" w:rsidP="00DE20FC"/>
        </w:tc>
        <w:tc>
          <w:tcPr>
            <w:tcW w:w="1762" w:type="dxa"/>
            <w:shd w:val="clear" w:color="auto" w:fill="FCF5EB" w:themeFill="background2"/>
          </w:tcPr>
          <w:p w14:paraId="28543694" w14:textId="77777777" w:rsidR="00533CEE" w:rsidRDefault="00533CEE" w:rsidP="00DE20FC"/>
        </w:tc>
        <w:tc>
          <w:tcPr>
            <w:tcW w:w="2008" w:type="dxa"/>
            <w:shd w:val="clear" w:color="auto" w:fill="FCF5EB" w:themeFill="background2"/>
          </w:tcPr>
          <w:p w14:paraId="41BE963F" w14:textId="77777777" w:rsidR="00533CEE" w:rsidRDefault="00533CEE" w:rsidP="00DE20FC"/>
        </w:tc>
        <w:tc>
          <w:tcPr>
            <w:tcW w:w="1803" w:type="dxa"/>
            <w:shd w:val="clear" w:color="auto" w:fill="FCF5EB" w:themeFill="background2"/>
          </w:tcPr>
          <w:p w14:paraId="4796B77E" w14:textId="77777777" w:rsidR="00533CEE" w:rsidRDefault="00533CEE" w:rsidP="00DE20FC"/>
        </w:tc>
        <w:tc>
          <w:tcPr>
            <w:tcW w:w="1414" w:type="dxa"/>
            <w:shd w:val="clear" w:color="auto" w:fill="FCF5EB" w:themeFill="background2"/>
          </w:tcPr>
          <w:p w14:paraId="7C0A36FC" w14:textId="77777777" w:rsidR="00533CEE" w:rsidRDefault="00533CEE" w:rsidP="00DE20FC"/>
        </w:tc>
        <w:tc>
          <w:tcPr>
            <w:tcW w:w="905" w:type="dxa"/>
            <w:shd w:val="clear" w:color="auto" w:fill="FCF5EB" w:themeFill="background2"/>
          </w:tcPr>
          <w:p w14:paraId="2EEC5610" w14:textId="77777777" w:rsidR="00533CEE" w:rsidRDefault="00533CEE" w:rsidP="00DE20FC"/>
        </w:tc>
        <w:tc>
          <w:tcPr>
            <w:tcW w:w="2070" w:type="dxa"/>
            <w:shd w:val="clear" w:color="auto" w:fill="FCF5EB" w:themeFill="background2"/>
          </w:tcPr>
          <w:p w14:paraId="3BAE68AC" w14:textId="77777777" w:rsidR="00533CEE" w:rsidRDefault="00533CEE" w:rsidP="00DE20FC"/>
        </w:tc>
        <w:tc>
          <w:tcPr>
            <w:tcW w:w="1735" w:type="dxa"/>
            <w:shd w:val="clear" w:color="auto" w:fill="FCF5EB" w:themeFill="background2"/>
          </w:tcPr>
          <w:p w14:paraId="2CF2658D" w14:textId="77777777" w:rsidR="00533CEE" w:rsidRDefault="00533CEE" w:rsidP="00DE20FC"/>
        </w:tc>
        <w:tc>
          <w:tcPr>
            <w:tcW w:w="870" w:type="dxa"/>
            <w:shd w:val="clear" w:color="auto" w:fill="FCF5EB" w:themeFill="background2"/>
          </w:tcPr>
          <w:p w14:paraId="6A2EAE9B" w14:textId="77777777" w:rsidR="00533CEE" w:rsidRDefault="00533CEE" w:rsidP="00DE20FC"/>
        </w:tc>
      </w:tr>
      <w:tr w:rsidR="00533CEE" w14:paraId="45CCCE94" w14:textId="77777777" w:rsidTr="008F596F">
        <w:trPr>
          <w:trHeight w:val="432"/>
        </w:trPr>
        <w:tc>
          <w:tcPr>
            <w:tcW w:w="1823" w:type="dxa"/>
            <w:shd w:val="clear" w:color="auto" w:fill="FCF5EB" w:themeFill="background2"/>
          </w:tcPr>
          <w:p w14:paraId="7ECB85B7" w14:textId="77777777" w:rsidR="00533CEE" w:rsidRDefault="00533CEE" w:rsidP="00DE20FC"/>
        </w:tc>
        <w:tc>
          <w:tcPr>
            <w:tcW w:w="1762" w:type="dxa"/>
            <w:shd w:val="clear" w:color="auto" w:fill="FCF5EB" w:themeFill="background2"/>
          </w:tcPr>
          <w:p w14:paraId="60D5BECE" w14:textId="77777777" w:rsidR="00533CEE" w:rsidRDefault="00533CEE" w:rsidP="00DE20FC"/>
        </w:tc>
        <w:tc>
          <w:tcPr>
            <w:tcW w:w="2008" w:type="dxa"/>
            <w:shd w:val="clear" w:color="auto" w:fill="FCF5EB" w:themeFill="background2"/>
          </w:tcPr>
          <w:p w14:paraId="0305D276" w14:textId="77777777" w:rsidR="00533CEE" w:rsidRDefault="00533CEE" w:rsidP="00DE20FC"/>
        </w:tc>
        <w:tc>
          <w:tcPr>
            <w:tcW w:w="1803" w:type="dxa"/>
            <w:shd w:val="clear" w:color="auto" w:fill="FCF5EB" w:themeFill="background2"/>
          </w:tcPr>
          <w:p w14:paraId="1167A261" w14:textId="77777777" w:rsidR="00533CEE" w:rsidRDefault="00533CEE" w:rsidP="00DE20FC"/>
        </w:tc>
        <w:tc>
          <w:tcPr>
            <w:tcW w:w="1414" w:type="dxa"/>
            <w:shd w:val="clear" w:color="auto" w:fill="FCF5EB" w:themeFill="background2"/>
          </w:tcPr>
          <w:p w14:paraId="4FCD2ED8" w14:textId="77777777" w:rsidR="00533CEE" w:rsidRDefault="00533CEE" w:rsidP="00DE20FC"/>
        </w:tc>
        <w:tc>
          <w:tcPr>
            <w:tcW w:w="905" w:type="dxa"/>
            <w:shd w:val="clear" w:color="auto" w:fill="FCF5EB" w:themeFill="background2"/>
          </w:tcPr>
          <w:p w14:paraId="0D8AE984" w14:textId="77777777" w:rsidR="00533CEE" w:rsidRDefault="00533CEE" w:rsidP="00DE20FC"/>
        </w:tc>
        <w:tc>
          <w:tcPr>
            <w:tcW w:w="2070" w:type="dxa"/>
            <w:shd w:val="clear" w:color="auto" w:fill="FCF5EB" w:themeFill="background2"/>
          </w:tcPr>
          <w:p w14:paraId="252D26A6" w14:textId="77777777" w:rsidR="00533CEE" w:rsidRDefault="00533CEE" w:rsidP="00DE20FC"/>
        </w:tc>
        <w:tc>
          <w:tcPr>
            <w:tcW w:w="1735" w:type="dxa"/>
            <w:shd w:val="clear" w:color="auto" w:fill="FCF5EB" w:themeFill="background2"/>
          </w:tcPr>
          <w:p w14:paraId="503082E6" w14:textId="77777777" w:rsidR="00533CEE" w:rsidRDefault="00533CEE" w:rsidP="00DE20FC"/>
        </w:tc>
        <w:tc>
          <w:tcPr>
            <w:tcW w:w="870" w:type="dxa"/>
            <w:shd w:val="clear" w:color="auto" w:fill="FCF5EB" w:themeFill="background2"/>
          </w:tcPr>
          <w:p w14:paraId="701A8E2A" w14:textId="77777777" w:rsidR="00533CEE" w:rsidRDefault="00533CEE" w:rsidP="00DE20FC"/>
        </w:tc>
      </w:tr>
      <w:tr w:rsidR="00533CEE" w14:paraId="3193236A" w14:textId="77777777" w:rsidTr="008F596F">
        <w:trPr>
          <w:trHeight w:val="432"/>
        </w:trPr>
        <w:tc>
          <w:tcPr>
            <w:tcW w:w="1823" w:type="dxa"/>
            <w:shd w:val="clear" w:color="auto" w:fill="FCF5EB" w:themeFill="background2"/>
          </w:tcPr>
          <w:p w14:paraId="5D1DDE34" w14:textId="77777777" w:rsidR="00533CEE" w:rsidRDefault="00533CEE" w:rsidP="00DE20FC"/>
        </w:tc>
        <w:tc>
          <w:tcPr>
            <w:tcW w:w="1762" w:type="dxa"/>
            <w:shd w:val="clear" w:color="auto" w:fill="FCF5EB" w:themeFill="background2"/>
          </w:tcPr>
          <w:p w14:paraId="5DE253F2" w14:textId="77777777" w:rsidR="00533CEE" w:rsidRDefault="00533CEE" w:rsidP="00DE20FC"/>
        </w:tc>
        <w:tc>
          <w:tcPr>
            <w:tcW w:w="2008" w:type="dxa"/>
            <w:shd w:val="clear" w:color="auto" w:fill="FCF5EB" w:themeFill="background2"/>
          </w:tcPr>
          <w:p w14:paraId="4EBB49B3" w14:textId="77777777" w:rsidR="00533CEE" w:rsidRDefault="00533CEE" w:rsidP="00DE20FC"/>
        </w:tc>
        <w:tc>
          <w:tcPr>
            <w:tcW w:w="1803" w:type="dxa"/>
            <w:shd w:val="clear" w:color="auto" w:fill="FCF5EB" w:themeFill="background2"/>
          </w:tcPr>
          <w:p w14:paraId="02072941" w14:textId="77777777" w:rsidR="00533CEE" w:rsidRDefault="00533CEE" w:rsidP="00DE20FC"/>
        </w:tc>
        <w:tc>
          <w:tcPr>
            <w:tcW w:w="1414" w:type="dxa"/>
            <w:shd w:val="clear" w:color="auto" w:fill="FCF5EB" w:themeFill="background2"/>
          </w:tcPr>
          <w:p w14:paraId="67C65231" w14:textId="77777777" w:rsidR="00533CEE" w:rsidRDefault="00533CEE" w:rsidP="00DE20FC"/>
        </w:tc>
        <w:tc>
          <w:tcPr>
            <w:tcW w:w="905" w:type="dxa"/>
            <w:shd w:val="clear" w:color="auto" w:fill="FCF5EB" w:themeFill="background2"/>
          </w:tcPr>
          <w:p w14:paraId="3E4C08C1" w14:textId="77777777" w:rsidR="00533CEE" w:rsidRDefault="00533CEE" w:rsidP="00DE20FC"/>
        </w:tc>
        <w:tc>
          <w:tcPr>
            <w:tcW w:w="2070" w:type="dxa"/>
            <w:shd w:val="clear" w:color="auto" w:fill="FCF5EB" w:themeFill="background2"/>
          </w:tcPr>
          <w:p w14:paraId="05F8B4A0" w14:textId="77777777" w:rsidR="00533CEE" w:rsidRDefault="00533CEE" w:rsidP="00DE20FC"/>
        </w:tc>
        <w:tc>
          <w:tcPr>
            <w:tcW w:w="1735" w:type="dxa"/>
            <w:shd w:val="clear" w:color="auto" w:fill="FCF5EB" w:themeFill="background2"/>
          </w:tcPr>
          <w:p w14:paraId="31360FCE" w14:textId="77777777" w:rsidR="00533CEE" w:rsidRDefault="00533CEE" w:rsidP="00DE20FC"/>
        </w:tc>
        <w:tc>
          <w:tcPr>
            <w:tcW w:w="870" w:type="dxa"/>
            <w:shd w:val="clear" w:color="auto" w:fill="FCF5EB" w:themeFill="background2"/>
          </w:tcPr>
          <w:p w14:paraId="020915BA" w14:textId="77777777" w:rsidR="00533CEE" w:rsidRDefault="00533CEE" w:rsidP="00DE20FC"/>
        </w:tc>
      </w:tr>
      <w:tr w:rsidR="00533CEE" w14:paraId="2A87D703" w14:textId="77777777" w:rsidTr="008F596F">
        <w:trPr>
          <w:trHeight w:val="432"/>
        </w:trPr>
        <w:tc>
          <w:tcPr>
            <w:tcW w:w="1823" w:type="dxa"/>
            <w:shd w:val="clear" w:color="auto" w:fill="FCF5EB" w:themeFill="background2"/>
          </w:tcPr>
          <w:p w14:paraId="74C25EBE" w14:textId="77777777" w:rsidR="00533CEE" w:rsidRDefault="00533CEE" w:rsidP="00DE20FC"/>
        </w:tc>
        <w:tc>
          <w:tcPr>
            <w:tcW w:w="1762" w:type="dxa"/>
            <w:shd w:val="clear" w:color="auto" w:fill="FCF5EB" w:themeFill="background2"/>
          </w:tcPr>
          <w:p w14:paraId="5FB98992" w14:textId="77777777" w:rsidR="00533CEE" w:rsidRDefault="00533CEE" w:rsidP="00DE20FC"/>
        </w:tc>
        <w:tc>
          <w:tcPr>
            <w:tcW w:w="2008" w:type="dxa"/>
            <w:shd w:val="clear" w:color="auto" w:fill="FCF5EB" w:themeFill="background2"/>
          </w:tcPr>
          <w:p w14:paraId="6BDF8B44" w14:textId="77777777" w:rsidR="00533CEE" w:rsidRDefault="00533CEE" w:rsidP="00DE20FC"/>
        </w:tc>
        <w:tc>
          <w:tcPr>
            <w:tcW w:w="1803" w:type="dxa"/>
            <w:shd w:val="clear" w:color="auto" w:fill="FCF5EB" w:themeFill="background2"/>
          </w:tcPr>
          <w:p w14:paraId="79EE98C0" w14:textId="77777777" w:rsidR="00533CEE" w:rsidRDefault="00533CEE" w:rsidP="00DE20FC"/>
        </w:tc>
        <w:tc>
          <w:tcPr>
            <w:tcW w:w="1414" w:type="dxa"/>
            <w:shd w:val="clear" w:color="auto" w:fill="FCF5EB" w:themeFill="background2"/>
          </w:tcPr>
          <w:p w14:paraId="5166F110" w14:textId="77777777" w:rsidR="00533CEE" w:rsidRDefault="00533CEE" w:rsidP="00DE20FC"/>
        </w:tc>
        <w:tc>
          <w:tcPr>
            <w:tcW w:w="905" w:type="dxa"/>
            <w:shd w:val="clear" w:color="auto" w:fill="FCF5EB" w:themeFill="background2"/>
          </w:tcPr>
          <w:p w14:paraId="753AE1A1" w14:textId="77777777" w:rsidR="00533CEE" w:rsidRDefault="00533CEE" w:rsidP="00DE20FC"/>
        </w:tc>
        <w:tc>
          <w:tcPr>
            <w:tcW w:w="2070" w:type="dxa"/>
            <w:shd w:val="clear" w:color="auto" w:fill="FCF5EB" w:themeFill="background2"/>
          </w:tcPr>
          <w:p w14:paraId="6EEED020" w14:textId="77777777" w:rsidR="00533CEE" w:rsidRDefault="00533CEE" w:rsidP="00DE20FC"/>
        </w:tc>
        <w:tc>
          <w:tcPr>
            <w:tcW w:w="1735" w:type="dxa"/>
            <w:shd w:val="clear" w:color="auto" w:fill="FCF5EB" w:themeFill="background2"/>
          </w:tcPr>
          <w:p w14:paraId="5AB35887" w14:textId="77777777" w:rsidR="00533CEE" w:rsidRDefault="00533CEE" w:rsidP="00DE20FC"/>
        </w:tc>
        <w:tc>
          <w:tcPr>
            <w:tcW w:w="870" w:type="dxa"/>
            <w:shd w:val="clear" w:color="auto" w:fill="FCF5EB" w:themeFill="background2"/>
          </w:tcPr>
          <w:p w14:paraId="2D582B74" w14:textId="77777777" w:rsidR="00533CEE" w:rsidRDefault="00533CEE" w:rsidP="00DE20FC"/>
        </w:tc>
      </w:tr>
    </w:tbl>
    <w:p w14:paraId="412FFAC6" w14:textId="38BB888D" w:rsidR="00EB07F4" w:rsidRDefault="00EB07F4">
      <w:r>
        <w:br w:type="page"/>
      </w:r>
    </w:p>
    <w:p w14:paraId="67A9887B" w14:textId="7985D91E" w:rsidR="00EB07F4" w:rsidRPr="00533CEE" w:rsidRDefault="00EB07F4" w:rsidP="00E77FBC">
      <w:pPr>
        <w:pStyle w:val="Heading3"/>
      </w:pPr>
      <w:bookmarkStart w:id="2" w:name="_Phase_3:_Reinforce"/>
      <w:bookmarkEnd w:id="2"/>
      <w:r w:rsidRPr="00533CEE">
        <w:lastRenderedPageBreak/>
        <w:t>Phase 3: Reinforce &amp; Follow Up</w:t>
      </w:r>
    </w:p>
    <w:p w14:paraId="6B99653D" w14:textId="76A24D39" w:rsidR="001E089B" w:rsidRDefault="001E089B" w:rsidP="008E5331">
      <w:r>
        <w:t>Closing the loop.</w:t>
      </w:r>
    </w:p>
    <w:p w14:paraId="7ADBDEBD" w14:textId="77777777" w:rsidR="00533CEE" w:rsidRDefault="00533CEE" w:rsidP="008E5331"/>
    <w:p w14:paraId="0BE6A016" w14:textId="385047B6" w:rsidR="001E089B" w:rsidRDefault="001D2EC8" w:rsidP="008E5331">
      <w:r w:rsidRPr="001D2EC8">
        <w:t>Support your audience and/or steer them toward corrective action and positive reinforcement as they adopt the change. Add rows as needed.</w:t>
      </w:r>
    </w:p>
    <w:p w14:paraId="07EC7C23" w14:textId="77777777" w:rsidR="00533CEE" w:rsidRDefault="00533CEE" w:rsidP="008E5331"/>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9" w:type="dxa"/>
          <w:bottom w:w="29" w:type="dxa"/>
        </w:tblCellMar>
        <w:tblLook w:val="04A0" w:firstRow="1" w:lastRow="0" w:firstColumn="1" w:lastColumn="0" w:noHBand="0" w:noVBand="1"/>
      </w:tblPr>
      <w:tblGrid>
        <w:gridCol w:w="1823"/>
        <w:gridCol w:w="1762"/>
        <w:gridCol w:w="2008"/>
        <w:gridCol w:w="1803"/>
        <w:gridCol w:w="1414"/>
        <w:gridCol w:w="905"/>
        <w:gridCol w:w="2070"/>
        <w:gridCol w:w="1735"/>
        <w:gridCol w:w="870"/>
      </w:tblGrid>
      <w:tr w:rsidR="00533CEE" w14:paraId="11D10400" w14:textId="77777777" w:rsidTr="008F596F">
        <w:tc>
          <w:tcPr>
            <w:tcW w:w="1823" w:type="dxa"/>
            <w:shd w:val="clear" w:color="auto" w:fill="1C1840" w:themeFill="text2"/>
          </w:tcPr>
          <w:p w14:paraId="6D361C46" w14:textId="77777777" w:rsidR="00533CEE" w:rsidRPr="007F12FE" w:rsidRDefault="00533CEE" w:rsidP="00DE20FC">
            <w:pPr>
              <w:rPr>
                <w:b/>
                <w:bCs/>
                <w:sz w:val="21"/>
                <w:szCs w:val="21"/>
              </w:rPr>
            </w:pPr>
            <w:r w:rsidRPr="007F12FE">
              <w:rPr>
                <w:b/>
                <w:bCs/>
                <w:sz w:val="21"/>
                <w:szCs w:val="21"/>
              </w:rPr>
              <w:t>Audience</w:t>
            </w:r>
          </w:p>
          <w:p w14:paraId="4FE7885D" w14:textId="77777777" w:rsidR="00533CEE" w:rsidRPr="007F12FE" w:rsidRDefault="00533CEE" w:rsidP="00DE20FC">
            <w:pPr>
              <w:rPr>
                <w:sz w:val="21"/>
                <w:szCs w:val="21"/>
              </w:rPr>
            </w:pPr>
          </w:p>
          <w:p w14:paraId="00673706" w14:textId="77777777" w:rsidR="00533CEE" w:rsidRPr="007F12FE" w:rsidRDefault="00533CEE" w:rsidP="00DE20FC">
            <w:pPr>
              <w:rPr>
                <w:sz w:val="21"/>
                <w:szCs w:val="21"/>
              </w:rPr>
            </w:pPr>
            <w:r w:rsidRPr="007F12FE">
              <w:rPr>
                <w:sz w:val="21"/>
                <w:szCs w:val="21"/>
              </w:rPr>
              <w:t>Use Stakeholder Analysis</w:t>
            </w:r>
          </w:p>
        </w:tc>
        <w:tc>
          <w:tcPr>
            <w:tcW w:w="1762" w:type="dxa"/>
            <w:shd w:val="clear" w:color="auto" w:fill="1C1840" w:themeFill="text2"/>
          </w:tcPr>
          <w:p w14:paraId="12B68F7D" w14:textId="77777777" w:rsidR="00533CEE" w:rsidRPr="007F12FE" w:rsidRDefault="00533CEE" w:rsidP="00DE20FC">
            <w:pPr>
              <w:rPr>
                <w:b/>
                <w:bCs/>
                <w:sz w:val="21"/>
                <w:szCs w:val="21"/>
              </w:rPr>
            </w:pPr>
            <w:r w:rsidRPr="007F12FE">
              <w:rPr>
                <w:b/>
                <w:bCs/>
                <w:sz w:val="21"/>
                <w:szCs w:val="21"/>
              </w:rPr>
              <w:t>Key Messages/</w:t>
            </w:r>
          </w:p>
          <w:p w14:paraId="00AB6BA2" w14:textId="77777777" w:rsidR="00533CEE" w:rsidRPr="007F12FE" w:rsidRDefault="00533CEE" w:rsidP="00DE20FC">
            <w:pPr>
              <w:rPr>
                <w:b/>
                <w:bCs/>
                <w:sz w:val="21"/>
                <w:szCs w:val="21"/>
              </w:rPr>
            </w:pPr>
            <w:r w:rsidRPr="007F12FE">
              <w:rPr>
                <w:b/>
                <w:bCs/>
                <w:sz w:val="21"/>
                <w:szCs w:val="21"/>
              </w:rPr>
              <w:t>Changes</w:t>
            </w:r>
          </w:p>
          <w:p w14:paraId="4B4CD0B1" w14:textId="77777777" w:rsidR="00533CEE" w:rsidRPr="007F12FE" w:rsidRDefault="00533CEE" w:rsidP="00DE20FC">
            <w:pPr>
              <w:rPr>
                <w:b/>
                <w:bCs/>
                <w:sz w:val="21"/>
                <w:szCs w:val="21"/>
              </w:rPr>
            </w:pPr>
          </w:p>
          <w:p w14:paraId="5CEEF418" w14:textId="77777777" w:rsidR="00533CEE" w:rsidRPr="007F12FE" w:rsidRDefault="00533CEE" w:rsidP="00DE20FC">
            <w:pPr>
              <w:rPr>
                <w:sz w:val="21"/>
                <w:szCs w:val="21"/>
              </w:rPr>
            </w:pPr>
            <w:r w:rsidRPr="007F12FE">
              <w:rPr>
                <w:sz w:val="21"/>
                <w:szCs w:val="21"/>
              </w:rPr>
              <w:t>Key talking points should be created for each conversation, as needed</w:t>
            </w:r>
          </w:p>
        </w:tc>
        <w:tc>
          <w:tcPr>
            <w:tcW w:w="2008" w:type="dxa"/>
            <w:shd w:val="clear" w:color="auto" w:fill="1C1840" w:themeFill="text2"/>
          </w:tcPr>
          <w:p w14:paraId="56171369" w14:textId="77777777" w:rsidR="00533CEE" w:rsidRPr="004C64E6" w:rsidRDefault="00533CEE" w:rsidP="00DE20FC">
            <w:pPr>
              <w:rPr>
                <w:b/>
                <w:bCs/>
                <w:sz w:val="21"/>
                <w:szCs w:val="21"/>
              </w:rPr>
            </w:pPr>
            <w:r w:rsidRPr="004C64E6">
              <w:rPr>
                <w:b/>
                <w:bCs/>
                <w:sz w:val="21"/>
                <w:szCs w:val="21"/>
              </w:rPr>
              <w:t>Who will deliver the message?</w:t>
            </w:r>
          </w:p>
          <w:p w14:paraId="4E50830D" w14:textId="77777777" w:rsidR="00533CEE" w:rsidRDefault="00533CEE" w:rsidP="00DE20FC">
            <w:pPr>
              <w:rPr>
                <w:sz w:val="21"/>
                <w:szCs w:val="21"/>
              </w:rPr>
            </w:pPr>
          </w:p>
          <w:p w14:paraId="01C076BF" w14:textId="77777777" w:rsidR="00533CEE" w:rsidRPr="007F12FE" w:rsidRDefault="00533CEE" w:rsidP="00DE20FC">
            <w:pPr>
              <w:rPr>
                <w:sz w:val="21"/>
                <w:szCs w:val="21"/>
              </w:rPr>
            </w:pPr>
            <w:r w:rsidRPr="00BF4E64">
              <w:rPr>
                <w:sz w:val="21"/>
                <w:szCs w:val="21"/>
              </w:rPr>
              <w:t>Messages have greater impact when they come from one’s direct leader</w:t>
            </w:r>
          </w:p>
        </w:tc>
        <w:tc>
          <w:tcPr>
            <w:tcW w:w="1803" w:type="dxa"/>
            <w:shd w:val="clear" w:color="auto" w:fill="1C1840" w:themeFill="text2"/>
          </w:tcPr>
          <w:p w14:paraId="4F983BE0" w14:textId="77777777" w:rsidR="00533CEE" w:rsidRPr="004C64E6" w:rsidRDefault="00533CEE" w:rsidP="00DE20FC">
            <w:pPr>
              <w:rPr>
                <w:b/>
                <w:bCs/>
                <w:sz w:val="21"/>
                <w:szCs w:val="21"/>
              </w:rPr>
            </w:pPr>
            <w:r w:rsidRPr="004C64E6">
              <w:rPr>
                <w:b/>
                <w:bCs/>
                <w:sz w:val="21"/>
                <w:szCs w:val="21"/>
              </w:rPr>
              <w:t>Communication Method</w:t>
            </w:r>
          </w:p>
          <w:p w14:paraId="1E3DECF3" w14:textId="77777777" w:rsidR="00533CEE" w:rsidRDefault="00533CEE" w:rsidP="00DE20FC">
            <w:pPr>
              <w:rPr>
                <w:sz w:val="21"/>
                <w:szCs w:val="21"/>
              </w:rPr>
            </w:pPr>
          </w:p>
          <w:p w14:paraId="48B7F853" w14:textId="77777777" w:rsidR="00533CEE" w:rsidRPr="007F12FE" w:rsidRDefault="00533CEE" w:rsidP="00DE20FC">
            <w:pPr>
              <w:rPr>
                <w:sz w:val="21"/>
                <w:szCs w:val="21"/>
              </w:rPr>
            </w:pPr>
            <w:r>
              <w:rPr>
                <w:sz w:val="21"/>
                <w:szCs w:val="21"/>
              </w:rPr>
              <w:t>(</w:t>
            </w:r>
            <w:r w:rsidRPr="00BF4E64">
              <w:rPr>
                <w:sz w:val="21"/>
                <w:szCs w:val="21"/>
              </w:rPr>
              <w:t>email, newsletter, meetings, teams, huddles)</w:t>
            </w:r>
          </w:p>
        </w:tc>
        <w:tc>
          <w:tcPr>
            <w:tcW w:w="1414" w:type="dxa"/>
            <w:shd w:val="clear" w:color="auto" w:fill="1C1840" w:themeFill="text2"/>
          </w:tcPr>
          <w:p w14:paraId="54BE5E05" w14:textId="77777777" w:rsidR="00533CEE" w:rsidRPr="004C64E6" w:rsidRDefault="00533CEE" w:rsidP="00DE20FC">
            <w:pPr>
              <w:rPr>
                <w:b/>
                <w:bCs/>
                <w:sz w:val="21"/>
                <w:szCs w:val="21"/>
              </w:rPr>
            </w:pPr>
            <w:r w:rsidRPr="004C64E6">
              <w:rPr>
                <w:b/>
                <w:bCs/>
                <w:sz w:val="21"/>
                <w:szCs w:val="21"/>
              </w:rPr>
              <w:t>Anticipated Reaction</w:t>
            </w:r>
          </w:p>
          <w:p w14:paraId="2629C5CD" w14:textId="77777777" w:rsidR="00533CEE" w:rsidRDefault="00533CEE" w:rsidP="00DE20FC">
            <w:pPr>
              <w:rPr>
                <w:sz w:val="21"/>
                <w:szCs w:val="21"/>
              </w:rPr>
            </w:pPr>
          </w:p>
          <w:p w14:paraId="2B96171A" w14:textId="77777777" w:rsidR="00533CEE" w:rsidRPr="007F12FE" w:rsidRDefault="00533CEE" w:rsidP="00DE20FC">
            <w:pPr>
              <w:rPr>
                <w:sz w:val="21"/>
                <w:szCs w:val="21"/>
              </w:rPr>
            </w:pPr>
            <w:r>
              <w:rPr>
                <w:sz w:val="21"/>
                <w:szCs w:val="21"/>
              </w:rPr>
              <w:t>+/-</w:t>
            </w:r>
          </w:p>
        </w:tc>
        <w:tc>
          <w:tcPr>
            <w:tcW w:w="905" w:type="dxa"/>
            <w:shd w:val="clear" w:color="auto" w:fill="1C1840" w:themeFill="text2"/>
          </w:tcPr>
          <w:p w14:paraId="3800FAD1" w14:textId="77777777" w:rsidR="00533CEE" w:rsidRPr="004C64E6" w:rsidRDefault="00533CEE" w:rsidP="00DE20FC">
            <w:pPr>
              <w:rPr>
                <w:b/>
                <w:bCs/>
                <w:sz w:val="21"/>
                <w:szCs w:val="21"/>
              </w:rPr>
            </w:pPr>
            <w:r w:rsidRPr="004C64E6">
              <w:rPr>
                <w:b/>
                <w:bCs/>
                <w:sz w:val="21"/>
                <w:szCs w:val="21"/>
              </w:rPr>
              <w:t>Timing (date)</w:t>
            </w:r>
          </w:p>
        </w:tc>
        <w:tc>
          <w:tcPr>
            <w:tcW w:w="2070" w:type="dxa"/>
            <w:shd w:val="clear" w:color="auto" w:fill="1C1840" w:themeFill="text2"/>
          </w:tcPr>
          <w:p w14:paraId="18A2EA83" w14:textId="77777777" w:rsidR="00533CEE" w:rsidRPr="00B201CD" w:rsidRDefault="00533CEE" w:rsidP="00DE20FC">
            <w:pPr>
              <w:rPr>
                <w:b/>
                <w:bCs/>
                <w:sz w:val="21"/>
                <w:szCs w:val="21"/>
              </w:rPr>
            </w:pPr>
            <w:r w:rsidRPr="00B201CD">
              <w:rPr>
                <w:b/>
                <w:bCs/>
                <w:sz w:val="21"/>
                <w:szCs w:val="21"/>
              </w:rPr>
              <w:t>Dependencies</w:t>
            </w:r>
          </w:p>
          <w:p w14:paraId="3D0B5B1D" w14:textId="77777777" w:rsidR="00533CEE" w:rsidRPr="007F12FE" w:rsidRDefault="00533CEE" w:rsidP="00DE20FC">
            <w:pPr>
              <w:rPr>
                <w:sz w:val="21"/>
                <w:szCs w:val="21"/>
              </w:rPr>
            </w:pPr>
          </w:p>
        </w:tc>
        <w:tc>
          <w:tcPr>
            <w:tcW w:w="1735" w:type="dxa"/>
            <w:shd w:val="clear" w:color="auto" w:fill="1C1840" w:themeFill="text2"/>
          </w:tcPr>
          <w:p w14:paraId="77B331DC" w14:textId="77777777" w:rsidR="00533CEE" w:rsidRPr="00B201CD" w:rsidRDefault="00533CEE" w:rsidP="00DE20FC">
            <w:pPr>
              <w:rPr>
                <w:b/>
                <w:bCs/>
                <w:sz w:val="21"/>
                <w:szCs w:val="21"/>
              </w:rPr>
            </w:pPr>
            <w:r w:rsidRPr="00B201CD">
              <w:rPr>
                <w:b/>
                <w:bCs/>
                <w:sz w:val="21"/>
                <w:szCs w:val="21"/>
              </w:rPr>
              <w:t>Feedback loop</w:t>
            </w:r>
          </w:p>
          <w:p w14:paraId="308CCC52" w14:textId="77777777" w:rsidR="00533CEE" w:rsidRDefault="00533CEE" w:rsidP="00DE20FC">
            <w:pPr>
              <w:rPr>
                <w:sz w:val="21"/>
                <w:szCs w:val="21"/>
              </w:rPr>
            </w:pPr>
          </w:p>
          <w:p w14:paraId="248721F5" w14:textId="77777777" w:rsidR="00533CEE" w:rsidRPr="007F12FE" w:rsidRDefault="00533CEE" w:rsidP="00DE20FC">
            <w:pPr>
              <w:rPr>
                <w:sz w:val="21"/>
                <w:szCs w:val="21"/>
              </w:rPr>
            </w:pPr>
            <w:r>
              <w:rPr>
                <w:sz w:val="21"/>
                <w:szCs w:val="21"/>
              </w:rPr>
              <w:t>For questions, clarifications, or problems</w:t>
            </w:r>
          </w:p>
        </w:tc>
        <w:tc>
          <w:tcPr>
            <w:tcW w:w="870" w:type="dxa"/>
            <w:shd w:val="clear" w:color="auto" w:fill="1C1840" w:themeFill="text2"/>
          </w:tcPr>
          <w:p w14:paraId="6F2E885F" w14:textId="77777777" w:rsidR="00533CEE" w:rsidRPr="00B201CD" w:rsidRDefault="00533CEE" w:rsidP="00DE20FC">
            <w:pPr>
              <w:rPr>
                <w:b/>
                <w:bCs/>
                <w:sz w:val="21"/>
                <w:szCs w:val="21"/>
              </w:rPr>
            </w:pPr>
            <w:r w:rsidRPr="00B201CD">
              <w:rPr>
                <w:b/>
                <w:bCs/>
                <w:sz w:val="21"/>
                <w:szCs w:val="21"/>
              </w:rPr>
              <w:t>Done?</w:t>
            </w:r>
          </w:p>
          <w:p w14:paraId="67329294" w14:textId="77777777" w:rsidR="00533CEE" w:rsidRDefault="00533CEE" w:rsidP="00DE20FC">
            <w:pPr>
              <w:rPr>
                <w:sz w:val="21"/>
                <w:szCs w:val="21"/>
              </w:rPr>
            </w:pPr>
          </w:p>
          <w:p w14:paraId="1A2E3187" w14:textId="77777777" w:rsidR="00533CEE" w:rsidRDefault="00533CEE" w:rsidP="00DE20FC">
            <w:pPr>
              <w:rPr>
                <w:sz w:val="21"/>
                <w:szCs w:val="21"/>
              </w:rPr>
            </w:pPr>
            <w:r>
              <w:rPr>
                <w:sz w:val="21"/>
                <w:szCs w:val="21"/>
              </w:rPr>
              <w:t>Y/N</w:t>
            </w:r>
          </w:p>
          <w:p w14:paraId="792EC1E2" w14:textId="77777777" w:rsidR="00533CEE" w:rsidRPr="007F12FE" w:rsidRDefault="00533CEE" w:rsidP="00DE20FC">
            <w:pPr>
              <w:rPr>
                <w:sz w:val="21"/>
                <w:szCs w:val="21"/>
              </w:rPr>
            </w:pPr>
            <w:r>
              <w:rPr>
                <w:sz w:val="21"/>
                <w:szCs w:val="21"/>
              </w:rPr>
              <w:t>Date</w:t>
            </w:r>
          </w:p>
        </w:tc>
      </w:tr>
      <w:tr w:rsidR="00533CEE" w14:paraId="579ED2C7" w14:textId="77777777" w:rsidTr="008F596F">
        <w:trPr>
          <w:trHeight w:val="432"/>
        </w:trPr>
        <w:tc>
          <w:tcPr>
            <w:tcW w:w="1823" w:type="dxa"/>
            <w:shd w:val="clear" w:color="auto" w:fill="FCF5EB" w:themeFill="background2"/>
          </w:tcPr>
          <w:p w14:paraId="1A932215" w14:textId="77777777" w:rsidR="00533CEE" w:rsidRDefault="00533CEE" w:rsidP="00DE20FC"/>
        </w:tc>
        <w:tc>
          <w:tcPr>
            <w:tcW w:w="1762" w:type="dxa"/>
            <w:shd w:val="clear" w:color="auto" w:fill="FCF5EB" w:themeFill="background2"/>
          </w:tcPr>
          <w:p w14:paraId="198F4E4E" w14:textId="77777777" w:rsidR="00533CEE" w:rsidRDefault="00533CEE" w:rsidP="00DE20FC"/>
        </w:tc>
        <w:tc>
          <w:tcPr>
            <w:tcW w:w="2008" w:type="dxa"/>
            <w:shd w:val="clear" w:color="auto" w:fill="FCF5EB" w:themeFill="background2"/>
          </w:tcPr>
          <w:p w14:paraId="29BBD589" w14:textId="77777777" w:rsidR="00533CEE" w:rsidRDefault="00533CEE" w:rsidP="00DE20FC"/>
        </w:tc>
        <w:tc>
          <w:tcPr>
            <w:tcW w:w="1803" w:type="dxa"/>
            <w:shd w:val="clear" w:color="auto" w:fill="FCF5EB" w:themeFill="background2"/>
          </w:tcPr>
          <w:p w14:paraId="25FBC263" w14:textId="77777777" w:rsidR="00533CEE" w:rsidRDefault="00533CEE" w:rsidP="00DE20FC"/>
        </w:tc>
        <w:tc>
          <w:tcPr>
            <w:tcW w:w="1414" w:type="dxa"/>
            <w:shd w:val="clear" w:color="auto" w:fill="FCF5EB" w:themeFill="background2"/>
          </w:tcPr>
          <w:p w14:paraId="465D0CBB" w14:textId="77777777" w:rsidR="00533CEE" w:rsidRDefault="00533CEE" w:rsidP="00DE20FC"/>
        </w:tc>
        <w:tc>
          <w:tcPr>
            <w:tcW w:w="905" w:type="dxa"/>
            <w:shd w:val="clear" w:color="auto" w:fill="FCF5EB" w:themeFill="background2"/>
          </w:tcPr>
          <w:p w14:paraId="7ABE47AF" w14:textId="77777777" w:rsidR="00533CEE" w:rsidRDefault="00533CEE" w:rsidP="00DE20FC"/>
        </w:tc>
        <w:tc>
          <w:tcPr>
            <w:tcW w:w="2070" w:type="dxa"/>
            <w:shd w:val="clear" w:color="auto" w:fill="FCF5EB" w:themeFill="background2"/>
          </w:tcPr>
          <w:p w14:paraId="70D0F809" w14:textId="77777777" w:rsidR="00533CEE" w:rsidRDefault="00533CEE" w:rsidP="00DE20FC"/>
        </w:tc>
        <w:tc>
          <w:tcPr>
            <w:tcW w:w="1735" w:type="dxa"/>
            <w:shd w:val="clear" w:color="auto" w:fill="FCF5EB" w:themeFill="background2"/>
          </w:tcPr>
          <w:p w14:paraId="1BC86E07" w14:textId="77777777" w:rsidR="00533CEE" w:rsidRDefault="00533CEE" w:rsidP="00DE20FC"/>
        </w:tc>
        <w:tc>
          <w:tcPr>
            <w:tcW w:w="870" w:type="dxa"/>
            <w:shd w:val="clear" w:color="auto" w:fill="FCF5EB" w:themeFill="background2"/>
          </w:tcPr>
          <w:p w14:paraId="7331C6A6" w14:textId="77777777" w:rsidR="00533CEE" w:rsidRDefault="00533CEE" w:rsidP="00DE20FC"/>
        </w:tc>
      </w:tr>
      <w:tr w:rsidR="00533CEE" w14:paraId="474740F4" w14:textId="77777777" w:rsidTr="008F596F">
        <w:trPr>
          <w:trHeight w:val="432"/>
        </w:trPr>
        <w:tc>
          <w:tcPr>
            <w:tcW w:w="1823" w:type="dxa"/>
            <w:shd w:val="clear" w:color="auto" w:fill="FCF5EB" w:themeFill="background2"/>
          </w:tcPr>
          <w:p w14:paraId="0308FB88" w14:textId="77777777" w:rsidR="00533CEE" w:rsidRDefault="00533CEE" w:rsidP="00DE20FC"/>
        </w:tc>
        <w:tc>
          <w:tcPr>
            <w:tcW w:w="1762" w:type="dxa"/>
            <w:shd w:val="clear" w:color="auto" w:fill="FCF5EB" w:themeFill="background2"/>
          </w:tcPr>
          <w:p w14:paraId="0AA63EB7" w14:textId="77777777" w:rsidR="00533CEE" w:rsidRDefault="00533CEE" w:rsidP="00DE20FC"/>
        </w:tc>
        <w:tc>
          <w:tcPr>
            <w:tcW w:w="2008" w:type="dxa"/>
            <w:shd w:val="clear" w:color="auto" w:fill="FCF5EB" w:themeFill="background2"/>
          </w:tcPr>
          <w:p w14:paraId="26C0AFB3" w14:textId="77777777" w:rsidR="00533CEE" w:rsidRDefault="00533CEE" w:rsidP="00DE20FC"/>
        </w:tc>
        <w:tc>
          <w:tcPr>
            <w:tcW w:w="1803" w:type="dxa"/>
            <w:shd w:val="clear" w:color="auto" w:fill="FCF5EB" w:themeFill="background2"/>
          </w:tcPr>
          <w:p w14:paraId="49213FDB" w14:textId="77777777" w:rsidR="00533CEE" w:rsidRDefault="00533CEE" w:rsidP="00DE20FC"/>
        </w:tc>
        <w:tc>
          <w:tcPr>
            <w:tcW w:w="1414" w:type="dxa"/>
            <w:shd w:val="clear" w:color="auto" w:fill="FCF5EB" w:themeFill="background2"/>
          </w:tcPr>
          <w:p w14:paraId="1B9B9D59" w14:textId="77777777" w:rsidR="00533CEE" w:rsidRDefault="00533CEE" w:rsidP="00DE20FC"/>
        </w:tc>
        <w:tc>
          <w:tcPr>
            <w:tcW w:w="905" w:type="dxa"/>
            <w:shd w:val="clear" w:color="auto" w:fill="FCF5EB" w:themeFill="background2"/>
          </w:tcPr>
          <w:p w14:paraId="3BF026F7" w14:textId="77777777" w:rsidR="00533CEE" w:rsidRDefault="00533CEE" w:rsidP="00DE20FC"/>
        </w:tc>
        <w:tc>
          <w:tcPr>
            <w:tcW w:w="2070" w:type="dxa"/>
            <w:shd w:val="clear" w:color="auto" w:fill="FCF5EB" w:themeFill="background2"/>
          </w:tcPr>
          <w:p w14:paraId="07139E16" w14:textId="77777777" w:rsidR="00533CEE" w:rsidRDefault="00533CEE" w:rsidP="00DE20FC"/>
        </w:tc>
        <w:tc>
          <w:tcPr>
            <w:tcW w:w="1735" w:type="dxa"/>
            <w:shd w:val="clear" w:color="auto" w:fill="FCF5EB" w:themeFill="background2"/>
          </w:tcPr>
          <w:p w14:paraId="16A468FE" w14:textId="77777777" w:rsidR="00533CEE" w:rsidRDefault="00533CEE" w:rsidP="00DE20FC"/>
        </w:tc>
        <w:tc>
          <w:tcPr>
            <w:tcW w:w="870" w:type="dxa"/>
            <w:shd w:val="clear" w:color="auto" w:fill="FCF5EB" w:themeFill="background2"/>
          </w:tcPr>
          <w:p w14:paraId="3C5C9830" w14:textId="77777777" w:rsidR="00533CEE" w:rsidRDefault="00533CEE" w:rsidP="00DE20FC"/>
        </w:tc>
      </w:tr>
      <w:tr w:rsidR="00533CEE" w14:paraId="31AA80D8" w14:textId="77777777" w:rsidTr="008F596F">
        <w:trPr>
          <w:trHeight w:val="432"/>
        </w:trPr>
        <w:tc>
          <w:tcPr>
            <w:tcW w:w="1823" w:type="dxa"/>
            <w:shd w:val="clear" w:color="auto" w:fill="FCF5EB" w:themeFill="background2"/>
          </w:tcPr>
          <w:p w14:paraId="1393B07A" w14:textId="77777777" w:rsidR="00533CEE" w:rsidRDefault="00533CEE" w:rsidP="00DE20FC"/>
        </w:tc>
        <w:tc>
          <w:tcPr>
            <w:tcW w:w="1762" w:type="dxa"/>
            <w:shd w:val="clear" w:color="auto" w:fill="FCF5EB" w:themeFill="background2"/>
          </w:tcPr>
          <w:p w14:paraId="23E5F803" w14:textId="77777777" w:rsidR="00533CEE" w:rsidRDefault="00533CEE" w:rsidP="00DE20FC"/>
        </w:tc>
        <w:tc>
          <w:tcPr>
            <w:tcW w:w="2008" w:type="dxa"/>
            <w:shd w:val="clear" w:color="auto" w:fill="FCF5EB" w:themeFill="background2"/>
          </w:tcPr>
          <w:p w14:paraId="48684DB3" w14:textId="77777777" w:rsidR="00533CEE" w:rsidRDefault="00533CEE" w:rsidP="00DE20FC"/>
        </w:tc>
        <w:tc>
          <w:tcPr>
            <w:tcW w:w="1803" w:type="dxa"/>
            <w:shd w:val="clear" w:color="auto" w:fill="FCF5EB" w:themeFill="background2"/>
          </w:tcPr>
          <w:p w14:paraId="6479B839" w14:textId="77777777" w:rsidR="00533CEE" w:rsidRDefault="00533CEE" w:rsidP="00DE20FC"/>
        </w:tc>
        <w:tc>
          <w:tcPr>
            <w:tcW w:w="1414" w:type="dxa"/>
            <w:shd w:val="clear" w:color="auto" w:fill="FCF5EB" w:themeFill="background2"/>
          </w:tcPr>
          <w:p w14:paraId="2C9D47A3" w14:textId="77777777" w:rsidR="00533CEE" w:rsidRDefault="00533CEE" w:rsidP="00DE20FC"/>
        </w:tc>
        <w:tc>
          <w:tcPr>
            <w:tcW w:w="905" w:type="dxa"/>
            <w:shd w:val="clear" w:color="auto" w:fill="FCF5EB" w:themeFill="background2"/>
          </w:tcPr>
          <w:p w14:paraId="28D20565" w14:textId="77777777" w:rsidR="00533CEE" w:rsidRDefault="00533CEE" w:rsidP="00DE20FC"/>
        </w:tc>
        <w:tc>
          <w:tcPr>
            <w:tcW w:w="2070" w:type="dxa"/>
            <w:shd w:val="clear" w:color="auto" w:fill="FCF5EB" w:themeFill="background2"/>
          </w:tcPr>
          <w:p w14:paraId="1C25AA9E" w14:textId="77777777" w:rsidR="00533CEE" w:rsidRDefault="00533CEE" w:rsidP="00DE20FC"/>
        </w:tc>
        <w:tc>
          <w:tcPr>
            <w:tcW w:w="1735" w:type="dxa"/>
            <w:shd w:val="clear" w:color="auto" w:fill="FCF5EB" w:themeFill="background2"/>
          </w:tcPr>
          <w:p w14:paraId="6C0F2857" w14:textId="77777777" w:rsidR="00533CEE" w:rsidRDefault="00533CEE" w:rsidP="00DE20FC"/>
        </w:tc>
        <w:tc>
          <w:tcPr>
            <w:tcW w:w="870" w:type="dxa"/>
            <w:shd w:val="clear" w:color="auto" w:fill="FCF5EB" w:themeFill="background2"/>
          </w:tcPr>
          <w:p w14:paraId="1C8B939C" w14:textId="77777777" w:rsidR="00533CEE" w:rsidRDefault="00533CEE" w:rsidP="00DE20FC"/>
        </w:tc>
      </w:tr>
      <w:tr w:rsidR="00533CEE" w14:paraId="4553046D" w14:textId="77777777" w:rsidTr="008F596F">
        <w:trPr>
          <w:trHeight w:val="432"/>
        </w:trPr>
        <w:tc>
          <w:tcPr>
            <w:tcW w:w="1823" w:type="dxa"/>
            <w:shd w:val="clear" w:color="auto" w:fill="FCF5EB" w:themeFill="background2"/>
          </w:tcPr>
          <w:p w14:paraId="751DA8A5" w14:textId="77777777" w:rsidR="00533CEE" w:rsidRDefault="00533CEE" w:rsidP="00DE20FC"/>
        </w:tc>
        <w:tc>
          <w:tcPr>
            <w:tcW w:w="1762" w:type="dxa"/>
            <w:shd w:val="clear" w:color="auto" w:fill="FCF5EB" w:themeFill="background2"/>
          </w:tcPr>
          <w:p w14:paraId="0DDBBB67" w14:textId="77777777" w:rsidR="00533CEE" w:rsidRDefault="00533CEE" w:rsidP="00DE20FC"/>
        </w:tc>
        <w:tc>
          <w:tcPr>
            <w:tcW w:w="2008" w:type="dxa"/>
            <w:shd w:val="clear" w:color="auto" w:fill="FCF5EB" w:themeFill="background2"/>
          </w:tcPr>
          <w:p w14:paraId="41B122D4" w14:textId="77777777" w:rsidR="00533CEE" w:rsidRDefault="00533CEE" w:rsidP="00DE20FC"/>
        </w:tc>
        <w:tc>
          <w:tcPr>
            <w:tcW w:w="1803" w:type="dxa"/>
            <w:shd w:val="clear" w:color="auto" w:fill="FCF5EB" w:themeFill="background2"/>
          </w:tcPr>
          <w:p w14:paraId="4391F2A3" w14:textId="77777777" w:rsidR="00533CEE" w:rsidRDefault="00533CEE" w:rsidP="00DE20FC"/>
        </w:tc>
        <w:tc>
          <w:tcPr>
            <w:tcW w:w="1414" w:type="dxa"/>
            <w:shd w:val="clear" w:color="auto" w:fill="FCF5EB" w:themeFill="background2"/>
          </w:tcPr>
          <w:p w14:paraId="511625F7" w14:textId="77777777" w:rsidR="00533CEE" w:rsidRDefault="00533CEE" w:rsidP="00DE20FC"/>
        </w:tc>
        <w:tc>
          <w:tcPr>
            <w:tcW w:w="905" w:type="dxa"/>
            <w:shd w:val="clear" w:color="auto" w:fill="FCF5EB" w:themeFill="background2"/>
          </w:tcPr>
          <w:p w14:paraId="59BB4AE6" w14:textId="77777777" w:rsidR="00533CEE" w:rsidRDefault="00533CEE" w:rsidP="00DE20FC"/>
        </w:tc>
        <w:tc>
          <w:tcPr>
            <w:tcW w:w="2070" w:type="dxa"/>
            <w:shd w:val="clear" w:color="auto" w:fill="FCF5EB" w:themeFill="background2"/>
          </w:tcPr>
          <w:p w14:paraId="01352F0D" w14:textId="77777777" w:rsidR="00533CEE" w:rsidRDefault="00533CEE" w:rsidP="00DE20FC"/>
        </w:tc>
        <w:tc>
          <w:tcPr>
            <w:tcW w:w="1735" w:type="dxa"/>
            <w:shd w:val="clear" w:color="auto" w:fill="FCF5EB" w:themeFill="background2"/>
          </w:tcPr>
          <w:p w14:paraId="705AC2DD" w14:textId="77777777" w:rsidR="00533CEE" w:rsidRDefault="00533CEE" w:rsidP="00DE20FC"/>
        </w:tc>
        <w:tc>
          <w:tcPr>
            <w:tcW w:w="870" w:type="dxa"/>
            <w:shd w:val="clear" w:color="auto" w:fill="FCF5EB" w:themeFill="background2"/>
          </w:tcPr>
          <w:p w14:paraId="64F27A84" w14:textId="77777777" w:rsidR="00533CEE" w:rsidRDefault="00533CEE" w:rsidP="00DE20FC"/>
        </w:tc>
      </w:tr>
      <w:tr w:rsidR="00533CEE" w14:paraId="5E97F9F9" w14:textId="77777777" w:rsidTr="008F596F">
        <w:trPr>
          <w:trHeight w:val="432"/>
        </w:trPr>
        <w:tc>
          <w:tcPr>
            <w:tcW w:w="1823" w:type="dxa"/>
            <w:shd w:val="clear" w:color="auto" w:fill="FCF5EB" w:themeFill="background2"/>
          </w:tcPr>
          <w:p w14:paraId="1CDDA7B6" w14:textId="77777777" w:rsidR="00533CEE" w:rsidRDefault="00533CEE" w:rsidP="00DE20FC"/>
        </w:tc>
        <w:tc>
          <w:tcPr>
            <w:tcW w:w="1762" w:type="dxa"/>
            <w:shd w:val="clear" w:color="auto" w:fill="FCF5EB" w:themeFill="background2"/>
          </w:tcPr>
          <w:p w14:paraId="7E77A9FC" w14:textId="77777777" w:rsidR="00533CEE" w:rsidRDefault="00533CEE" w:rsidP="00DE20FC"/>
        </w:tc>
        <w:tc>
          <w:tcPr>
            <w:tcW w:w="2008" w:type="dxa"/>
            <w:shd w:val="clear" w:color="auto" w:fill="FCF5EB" w:themeFill="background2"/>
          </w:tcPr>
          <w:p w14:paraId="4FC12394" w14:textId="77777777" w:rsidR="00533CEE" w:rsidRDefault="00533CEE" w:rsidP="00DE20FC"/>
        </w:tc>
        <w:tc>
          <w:tcPr>
            <w:tcW w:w="1803" w:type="dxa"/>
            <w:shd w:val="clear" w:color="auto" w:fill="FCF5EB" w:themeFill="background2"/>
          </w:tcPr>
          <w:p w14:paraId="3F7EC87F" w14:textId="77777777" w:rsidR="00533CEE" w:rsidRDefault="00533CEE" w:rsidP="00DE20FC"/>
        </w:tc>
        <w:tc>
          <w:tcPr>
            <w:tcW w:w="1414" w:type="dxa"/>
            <w:shd w:val="clear" w:color="auto" w:fill="FCF5EB" w:themeFill="background2"/>
          </w:tcPr>
          <w:p w14:paraId="7DDE80E8" w14:textId="77777777" w:rsidR="00533CEE" w:rsidRDefault="00533CEE" w:rsidP="00DE20FC"/>
        </w:tc>
        <w:tc>
          <w:tcPr>
            <w:tcW w:w="905" w:type="dxa"/>
            <w:shd w:val="clear" w:color="auto" w:fill="FCF5EB" w:themeFill="background2"/>
          </w:tcPr>
          <w:p w14:paraId="5C043D24" w14:textId="77777777" w:rsidR="00533CEE" w:rsidRDefault="00533CEE" w:rsidP="00DE20FC"/>
        </w:tc>
        <w:tc>
          <w:tcPr>
            <w:tcW w:w="2070" w:type="dxa"/>
            <w:shd w:val="clear" w:color="auto" w:fill="FCF5EB" w:themeFill="background2"/>
          </w:tcPr>
          <w:p w14:paraId="29AA6778" w14:textId="77777777" w:rsidR="00533CEE" w:rsidRDefault="00533CEE" w:rsidP="00DE20FC"/>
        </w:tc>
        <w:tc>
          <w:tcPr>
            <w:tcW w:w="1735" w:type="dxa"/>
            <w:shd w:val="clear" w:color="auto" w:fill="FCF5EB" w:themeFill="background2"/>
          </w:tcPr>
          <w:p w14:paraId="095034D3" w14:textId="77777777" w:rsidR="00533CEE" w:rsidRDefault="00533CEE" w:rsidP="00DE20FC"/>
        </w:tc>
        <w:tc>
          <w:tcPr>
            <w:tcW w:w="870" w:type="dxa"/>
            <w:shd w:val="clear" w:color="auto" w:fill="FCF5EB" w:themeFill="background2"/>
          </w:tcPr>
          <w:p w14:paraId="6507280A" w14:textId="77777777" w:rsidR="00533CEE" w:rsidRDefault="00533CEE" w:rsidP="00DE20FC"/>
        </w:tc>
      </w:tr>
      <w:tr w:rsidR="00533CEE" w14:paraId="45691137" w14:textId="77777777" w:rsidTr="008F596F">
        <w:trPr>
          <w:trHeight w:val="432"/>
        </w:trPr>
        <w:tc>
          <w:tcPr>
            <w:tcW w:w="1823" w:type="dxa"/>
            <w:shd w:val="clear" w:color="auto" w:fill="FCF5EB" w:themeFill="background2"/>
          </w:tcPr>
          <w:p w14:paraId="075DA658" w14:textId="77777777" w:rsidR="00533CEE" w:rsidRDefault="00533CEE" w:rsidP="00DE20FC"/>
        </w:tc>
        <w:tc>
          <w:tcPr>
            <w:tcW w:w="1762" w:type="dxa"/>
            <w:shd w:val="clear" w:color="auto" w:fill="FCF5EB" w:themeFill="background2"/>
          </w:tcPr>
          <w:p w14:paraId="2EC32C20" w14:textId="77777777" w:rsidR="00533CEE" w:rsidRDefault="00533CEE" w:rsidP="00DE20FC"/>
        </w:tc>
        <w:tc>
          <w:tcPr>
            <w:tcW w:w="2008" w:type="dxa"/>
            <w:shd w:val="clear" w:color="auto" w:fill="FCF5EB" w:themeFill="background2"/>
          </w:tcPr>
          <w:p w14:paraId="10809D45" w14:textId="77777777" w:rsidR="00533CEE" w:rsidRDefault="00533CEE" w:rsidP="00DE20FC"/>
        </w:tc>
        <w:tc>
          <w:tcPr>
            <w:tcW w:w="1803" w:type="dxa"/>
            <w:shd w:val="clear" w:color="auto" w:fill="FCF5EB" w:themeFill="background2"/>
          </w:tcPr>
          <w:p w14:paraId="311E2B25" w14:textId="77777777" w:rsidR="00533CEE" w:rsidRDefault="00533CEE" w:rsidP="00DE20FC"/>
        </w:tc>
        <w:tc>
          <w:tcPr>
            <w:tcW w:w="1414" w:type="dxa"/>
            <w:shd w:val="clear" w:color="auto" w:fill="FCF5EB" w:themeFill="background2"/>
          </w:tcPr>
          <w:p w14:paraId="6D6A046E" w14:textId="77777777" w:rsidR="00533CEE" w:rsidRDefault="00533CEE" w:rsidP="00DE20FC"/>
        </w:tc>
        <w:tc>
          <w:tcPr>
            <w:tcW w:w="905" w:type="dxa"/>
            <w:shd w:val="clear" w:color="auto" w:fill="FCF5EB" w:themeFill="background2"/>
          </w:tcPr>
          <w:p w14:paraId="1738CF92" w14:textId="77777777" w:rsidR="00533CEE" w:rsidRDefault="00533CEE" w:rsidP="00DE20FC"/>
        </w:tc>
        <w:tc>
          <w:tcPr>
            <w:tcW w:w="2070" w:type="dxa"/>
            <w:shd w:val="clear" w:color="auto" w:fill="FCF5EB" w:themeFill="background2"/>
          </w:tcPr>
          <w:p w14:paraId="797FE52F" w14:textId="77777777" w:rsidR="00533CEE" w:rsidRDefault="00533CEE" w:rsidP="00DE20FC"/>
        </w:tc>
        <w:tc>
          <w:tcPr>
            <w:tcW w:w="1735" w:type="dxa"/>
            <w:shd w:val="clear" w:color="auto" w:fill="FCF5EB" w:themeFill="background2"/>
          </w:tcPr>
          <w:p w14:paraId="3A88316A" w14:textId="77777777" w:rsidR="00533CEE" w:rsidRDefault="00533CEE" w:rsidP="00DE20FC"/>
        </w:tc>
        <w:tc>
          <w:tcPr>
            <w:tcW w:w="870" w:type="dxa"/>
            <w:shd w:val="clear" w:color="auto" w:fill="FCF5EB" w:themeFill="background2"/>
          </w:tcPr>
          <w:p w14:paraId="15DC745F" w14:textId="77777777" w:rsidR="00533CEE" w:rsidRDefault="00533CEE" w:rsidP="00DE20FC"/>
        </w:tc>
      </w:tr>
      <w:tr w:rsidR="00533CEE" w14:paraId="2181C762" w14:textId="77777777" w:rsidTr="008F596F">
        <w:trPr>
          <w:trHeight w:val="432"/>
        </w:trPr>
        <w:tc>
          <w:tcPr>
            <w:tcW w:w="1823" w:type="dxa"/>
            <w:shd w:val="clear" w:color="auto" w:fill="FCF5EB" w:themeFill="background2"/>
          </w:tcPr>
          <w:p w14:paraId="6AC6475D" w14:textId="77777777" w:rsidR="00533CEE" w:rsidRDefault="00533CEE" w:rsidP="00DE20FC"/>
        </w:tc>
        <w:tc>
          <w:tcPr>
            <w:tcW w:w="1762" w:type="dxa"/>
            <w:shd w:val="clear" w:color="auto" w:fill="FCF5EB" w:themeFill="background2"/>
          </w:tcPr>
          <w:p w14:paraId="53ACB990" w14:textId="77777777" w:rsidR="00533CEE" w:rsidRDefault="00533CEE" w:rsidP="00DE20FC"/>
        </w:tc>
        <w:tc>
          <w:tcPr>
            <w:tcW w:w="2008" w:type="dxa"/>
            <w:shd w:val="clear" w:color="auto" w:fill="FCF5EB" w:themeFill="background2"/>
          </w:tcPr>
          <w:p w14:paraId="2457B00B" w14:textId="77777777" w:rsidR="00533CEE" w:rsidRDefault="00533CEE" w:rsidP="00DE20FC"/>
        </w:tc>
        <w:tc>
          <w:tcPr>
            <w:tcW w:w="1803" w:type="dxa"/>
            <w:shd w:val="clear" w:color="auto" w:fill="FCF5EB" w:themeFill="background2"/>
          </w:tcPr>
          <w:p w14:paraId="53094A98" w14:textId="77777777" w:rsidR="00533CEE" w:rsidRDefault="00533CEE" w:rsidP="00DE20FC"/>
        </w:tc>
        <w:tc>
          <w:tcPr>
            <w:tcW w:w="1414" w:type="dxa"/>
            <w:shd w:val="clear" w:color="auto" w:fill="FCF5EB" w:themeFill="background2"/>
          </w:tcPr>
          <w:p w14:paraId="267F96B1" w14:textId="77777777" w:rsidR="00533CEE" w:rsidRDefault="00533CEE" w:rsidP="00DE20FC"/>
        </w:tc>
        <w:tc>
          <w:tcPr>
            <w:tcW w:w="905" w:type="dxa"/>
            <w:shd w:val="clear" w:color="auto" w:fill="FCF5EB" w:themeFill="background2"/>
          </w:tcPr>
          <w:p w14:paraId="07C4C63E" w14:textId="77777777" w:rsidR="00533CEE" w:rsidRDefault="00533CEE" w:rsidP="00DE20FC"/>
        </w:tc>
        <w:tc>
          <w:tcPr>
            <w:tcW w:w="2070" w:type="dxa"/>
            <w:shd w:val="clear" w:color="auto" w:fill="FCF5EB" w:themeFill="background2"/>
          </w:tcPr>
          <w:p w14:paraId="22F5E602" w14:textId="77777777" w:rsidR="00533CEE" w:rsidRDefault="00533CEE" w:rsidP="00DE20FC"/>
        </w:tc>
        <w:tc>
          <w:tcPr>
            <w:tcW w:w="1735" w:type="dxa"/>
            <w:shd w:val="clear" w:color="auto" w:fill="FCF5EB" w:themeFill="background2"/>
          </w:tcPr>
          <w:p w14:paraId="4E859804" w14:textId="77777777" w:rsidR="00533CEE" w:rsidRDefault="00533CEE" w:rsidP="00DE20FC"/>
        </w:tc>
        <w:tc>
          <w:tcPr>
            <w:tcW w:w="870" w:type="dxa"/>
            <w:shd w:val="clear" w:color="auto" w:fill="FCF5EB" w:themeFill="background2"/>
          </w:tcPr>
          <w:p w14:paraId="7625C19E" w14:textId="77777777" w:rsidR="00533CEE" w:rsidRDefault="00533CEE" w:rsidP="00DE20FC"/>
        </w:tc>
      </w:tr>
      <w:tr w:rsidR="00533CEE" w14:paraId="19FFB5BC" w14:textId="77777777" w:rsidTr="008F596F">
        <w:trPr>
          <w:trHeight w:val="432"/>
        </w:trPr>
        <w:tc>
          <w:tcPr>
            <w:tcW w:w="1823" w:type="dxa"/>
            <w:shd w:val="clear" w:color="auto" w:fill="FCF5EB" w:themeFill="background2"/>
          </w:tcPr>
          <w:p w14:paraId="0ACAAD2F" w14:textId="77777777" w:rsidR="00533CEE" w:rsidRDefault="00533CEE" w:rsidP="00DE20FC"/>
        </w:tc>
        <w:tc>
          <w:tcPr>
            <w:tcW w:w="1762" w:type="dxa"/>
            <w:shd w:val="clear" w:color="auto" w:fill="FCF5EB" w:themeFill="background2"/>
          </w:tcPr>
          <w:p w14:paraId="1C62887E" w14:textId="77777777" w:rsidR="00533CEE" w:rsidRDefault="00533CEE" w:rsidP="00DE20FC"/>
        </w:tc>
        <w:tc>
          <w:tcPr>
            <w:tcW w:w="2008" w:type="dxa"/>
            <w:shd w:val="clear" w:color="auto" w:fill="FCF5EB" w:themeFill="background2"/>
          </w:tcPr>
          <w:p w14:paraId="0B1B07E4" w14:textId="77777777" w:rsidR="00533CEE" w:rsidRDefault="00533CEE" w:rsidP="00DE20FC"/>
        </w:tc>
        <w:tc>
          <w:tcPr>
            <w:tcW w:w="1803" w:type="dxa"/>
            <w:shd w:val="clear" w:color="auto" w:fill="FCF5EB" w:themeFill="background2"/>
          </w:tcPr>
          <w:p w14:paraId="270A7F8F" w14:textId="77777777" w:rsidR="00533CEE" w:rsidRDefault="00533CEE" w:rsidP="00DE20FC"/>
        </w:tc>
        <w:tc>
          <w:tcPr>
            <w:tcW w:w="1414" w:type="dxa"/>
            <w:shd w:val="clear" w:color="auto" w:fill="FCF5EB" w:themeFill="background2"/>
          </w:tcPr>
          <w:p w14:paraId="58CC6099" w14:textId="77777777" w:rsidR="00533CEE" w:rsidRDefault="00533CEE" w:rsidP="00DE20FC"/>
        </w:tc>
        <w:tc>
          <w:tcPr>
            <w:tcW w:w="905" w:type="dxa"/>
            <w:shd w:val="clear" w:color="auto" w:fill="FCF5EB" w:themeFill="background2"/>
          </w:tcPr>
          <w:p w14:paraId="33A2AAA5" w14:textId="77777777" w:rsidR="00533CEE" w:rsidRDefault="00533CEE" w:rsidP="00DE20FC"/>
        </w:tc>
        <w:tc>
          <w:tcPr>
            <w:tcW w:w="2070" w:type="dxa"/>
            <w:shd w:val="clear" w:color="auto" w:fill="FCF5EB" w:themeFill="background2"/>
          </w:tcPr>
          <w:p w14:paraId="02794659" w14:textId="77777777" w:rsidR="00533CEE" w:rsidRDefault="00533CEE" w:rsidP="00DE20FC"/>
        </w:tc>
        <w:tc>
          <w:tcPr>
            <w:tcW w:w="1735" w:type="dxa"/>
            <w:shd w:val="clear" w:color="auto" w:fill="FCF5EB" w:themeFill="background2"/>
          </w:tcPr>
          <w:p w14:paraId="018C85F9" w14:textId="77777777" w:rsidR="00533CEE" w:rsidRDefault="00533CEE" w:rsidP="00DE20FC"/>
        </w:tc>
        <w:tc>
          <w:tcPr>
            <w:tcW w:w="870" w:type="dxa"/>
            <w:shd w:val="clear" w:color="auto" w:fill="FCF5EB" w:themeFill="background2"/>
          </w:tcPr>
          <w:p w14:paraId="06FC596F" w14:textId="77777777" w:rsidR="00533CEE" w:rsidRDefault="00533CEE" w:rsidP="00DE20FC"/>
        </w:tc>
      </w:tr>
      <w:tr w:rsidR="00533CEE" w14:paraId="6C6995E1" w14:textId="77777777" w:rsidTr="008F596F">
        <w:trPr>
          <w:trHeight w:val="432"/>
        </w:trPr>
        <w:tc>
          <w:tcPr>
            <w:tcW w:w="1823" w:type="dxa"/>
            <w:shd w:val="clear" w:color="auto" w:fill="FCF5EB" w:themeFill="background2"/>
          </w:tcPr>
          <w:p w14:paraId="01EBBFC7" w14:textId="77777777" w:rsidR="00533CEE" w:rsidRDefault="00533CEE" w:rsidP="00DE20FC"/>
        </w:tc>
        <w:tc>
          <w:tcPr>
            <w:tcW w:w="1762" w:type="dxa"/>
            <w:shd w:val="clear" w:color="auto" w:fill="FCF5EB" w:themeFill="background2"/>
          </w:tcPr>
          <w:p w14:paraId="4C28F018" w14:textId="77777777" w:rsidR="00533CEE" w:rsidRDefault="00533CEE" w:rsidP="00DE20FC"/>
        </w:tc>
        <w:tc>
          <w:tcPr>
            <w:tcW w:w="2008" w:type="dxa"/>
            <w:shd w:val="clear" w:color="auto" w:fill="FCF5EB" w:themeFill="background2"/>
          </w:tcPr>
          <w:p w14:paraId="598F9A99" w14:textId="77777777" w:rsidR="00533CEE" w:rsidRDefault="00533CEE" w:rsidP="00DE20FC"/>
        </w:tc>
        <w:tc>
          <w:tcPr>
            <w:tcW w:w="1803" w:type="dxa"/>
            <w:shd w:val="clear" w:color="auto" w:fill="FCF5EB" w:themeFill="background2"/>
          </w:tcPr>
          <w:p w14:paraId="752AC661" w14:textId="77777777" w:rsidR="00533CEE" w:rsidRDefault="00533CEE" w:rsidP="00DE20FC"/>
        </w:tc>
        <w:tc>
          <w:tcPr>
            <w:tcW w:w="1414" w:type="dxa"/>
            <w:shd w:val="clear" w:color="auto" w:fill="FCF5EB" w:themeFill="background2"/>
          </w:tcPr>
          <w:p w14:paraId="05097F89" w14:textId="77777777" w:rsidR="00533CEE" w:rsidRDefault="00533CEE" w:rsidP="00DE20FC"/>
        </w:tc>
        <w:tc>
          <w:tcPr>
            <w:tcW w:w="905" w:type="dxa"/>
            <w:shd w:val="clear" w:color="auto" w:fill="FCF5EB" w:themeFill="background2"/>
          </w:tcPr>
          <w:p w14:paraId="586E6DD4" w14:textId="77777777" w:rsidR="00533CEE" w:rsidRDefault="00533CEE" w:rsidP="00DE20FC"/>
        </w:tc>
        <w:tc>
          <w:tcPr>
            <w:tcW w:w="2070" w:type="dxa"/>
            <w:shd w:val="clear" w:color="auto" w:fill="FCF5EB" w:themeFill="background2"/>
          </w:tcPr>
          <w:p w14:paraId="1F784DA9" w14:textId="77777777" w:rsidR="00533CEE" w:rsidRDefault="00533CEE" w:rsidP="00DE20FC"/>
        </w:tc>
        <w:tc>
          <w:tcPr>
            <w:tcW w:w="1735" w:type="dxa"/>
            <w:shd w:val="clear" w:color="auto" w:fill="FCF5EB" w:themeFill="background2"/>
          </w:tcPr>
          <w:p w14:paraId="65481898" w14:textId="77777777" w:rsidR="00533CEE" w:rsidRDefault="00533CEE" w:rsidP="00DE20FC"/>
        </w:tc>
        <w:tc>
          <w:tcPr>
            <w:tcW w:w="870" w:type="dxa"/>
            <w:shd w:val="clear" w:color="auto" w:fill="FCF5EB" w:themeFill="background2"/>
          </w:tcPr>
          <w:p w14:paraId="19E47502" w14:textId="77777777" w:rsidR="00533CEE" w:rsidRDefault="00533CEE" w:rsidP="00DE20FC"/>
        </w:tc>
      </w:tr>
    </w:tbl>
    <w:p w14:paraId="7064FC76" w14:textId="77777777" w:rsidR="00533CEE" w:rsidRDefault="00533CEE" w:rsidP="008E5331"/>
    <w:p w14:paraId="26C48CAD" w14:textId="2FBF6ABC" w:rsidR="00533CEE" w:rsidRPr="000D460C" w:rsidRDefault="004F7909" w:rsidP="008E5331">
      <w:r>
        <w:t>*</w:t>
      </w:r>
      <w:r w:rsidRPr="004F7909">
        <w:rPr>
          <w:b/>
          <w:bCs/>
        </w:rPr>
        <w:t>Sustainment plan:</w:t>
      </w:r>
      <w:r w:rsidRPr="004F7909">
        <w:t xml:space="preserve"> What methods need to be put in place to ensure this stakeholder stays on target with the change? Coaching? Practice? Corrective Action?</w:t>
      </w:r>
    </w:p>
    <w:sectPr w:rsidR="00533CEE" w:rsidRPr="000D460C" w:rsidSect="00484CEA">
      <w:headerReference w:type="default" r:id="rId13"/>
      <w:footerReference w:type="default" r:id="rId1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D7DDD" w14:textId="77777777" w:rsidR="000C4E95" w:rsidRDefault="000C4E95" w:rsidP="0099430D">
      <w:r>
        <w:separator/>
      </w:r>
    </w:p>
  </w:endnote>
  <w:endnote w:type="continuationSeparator" w:id="0">
    <w:p w14:paraId="123D75A9" w14:textId="77777777" w:rsidR="000C4E95" w:rsidRDefault="000C4E95" w:rsidP="0099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375126"/>
      <w:docPartObj>
        <w:docPartGallery w:val="Page Numbers (Bottom of Page)"/>
        <w:docPartUnique/>
      </w:docPartObj>
    </w:sdtPr>
    <w:sdtContent>
      <w:sdt>
        <w:sdtPr>
          <w:id w:val="-1769616900"/>
          <w:docPartObj>
            <w:docPartGallery w:val="Page Numbers (Top of Page)"/>
            <w:docPartUnique/>
          </w:docPartObj>
        </w:sdtPr>
        <w:sdtContent>
          <w:p w14:paraId="615C4E42" w14:textId="77777777" w:rsidR="00B56295" w:rsidRPr="000D460C" w:rsidRDefault="000D460C" w:rsidP="000D460C">
            <w:pPr>
              <w:pStyle w:val="Footer"/>
              <w:jc w:val="right"/>
            </w:pPr>
            <w:r>
              <w:rPr>
                <w:noProof/>
              </w:rPr>
              <w:drawing>
                <wp:anchor distT="0" distB="0" distL="114300" distR="114300" simplePos="0" relativeHeight="251659265" behindDoc="0" locked="0" layoutInCell="1" allowOverlap="1" wp14:anchorId="124C43F4" wp14:editId="12D7AA08">
                  <wp:simplePos x="0" y="0"/>
                  <wp:positionH relativeFrom="margin">
                    <wp:posOffset>0</wp:posOffset>
                  </wp:positionH>
                  <wp:positionV relativeFrom="paragraph">
                    <wp:posOffset>58107</wp:posOffset>
                  </wp:positionV>
                  <wp:extent cx="2178685" cy="365760"/>
                  <wp:effectExtent l="0" t="0" r="0" b="0"/>
                  <wp:wrapNone/>
                  <wp:docPr id="1764985373"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985373" name="Picture 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78685" cy="365760"/>
                          </a:xfrm>
                          <a:prstGeom prst="rect">
                            <a:avLst/>
                          </a:prstGeom>
                        </pic:spPr>
                      </pic:pic>
                    </a:graphicData>
                  </a:graphic>
                </wp:anchor>
              </w:drawing>
            </w:r>
            <w:r w:rsidRPr="000D460C">
              <w:t xml:space="preserve">Page </w:t>
            </w:r>
            <w:r w:rsidRPr="000D460C">
              <w:rPr>
                <w:b/>
                <w:bCs/>
              </w:rPr>
              <w:fldChar w:fldCharType="begin"/>
            </w:r>
            <w:r w:rsidRPr="000D460C">
              <w:rPr>
                <w:b/>
                <w:bCs/>
              </w:rPr>
              <w:instrText xml:space="preserve"> PAGE </w:instrText>
            </w:r>
            <w:r w:rsidRPr="000D460C">
              <w:rPr>
                <w:b/>
                <w:bCs/>
              </w:rPr>
              <w:fldChar w:fldCharType="separate"/>
            </w:r>
            <w:r w:rsidRPr="000D460C">
              <w:rPr>
                <w:b/>
                <w:bCs/>
                <w:noProof/>
              </w:rPr>
              <w:t>2</w:t>
            </w:r>
            <w:r w:rsidRPr="000D460C">
              <w:rPr>
                <w:b/>
                <w:bCs/>
              </w:rPr>
              <w:fldChar w:fldCharType="end"/>
            </w:r>
            <w:r w:rsidRPr="000D460C">
              <w:t xml:space="preserve"> of </w:t>
            </w:r>
            <w:r w:rsidRPr="000D460C">
              <w:rPr>
                <w:b/>
                <w:bCs/>
              </w:rPr>
              <w:fldChar w:fldCharType="begin"/>
            </w:r>
            <w:r w:rsidRPr="000D460C">
              <w:rPr>
                <w:b/>
                <w:bCs/>
              </w:rPr>
              <w:instrText xml:space="preserve"> NUMPAGES  </w:instrText>
            </w:r>
            <w:r w:rsidRPr="000D460C">
              <w:rPr>
                <w:b/>
                <w:bCs/>
              </w:rPr>
              <w:fldChar w:fldCharType="separate"/>
            </w:r>
            <w:r w:rsidRPr="000D460C">
              <w:rPr>
                <w:b/>
                <w:bCs/>
                <w:noProof/>
              </w:rPr>
              <w:t>2</w:t>
            </w:r>
            <w:r w:rsidRPr="000D460C">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18A96" w14:textId="77777777" w:rsidR="000C4E95" w:rsidRDefault="000C4E95" w:rsidP="0099430D">
      <w:r>
        <w:separator/>
      </w:r>
    </w:p>
  </w:footnote>
  <w:footnote w:type="continuationSeparator" w:id="0">
    <w:p w14:paraId="657D272C" w14:textId="77777777" w:rsidR="000C4E95" w:rsidRDefault="000C4E95" w:rsidP="00994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D113" w14:textId="715F3BCB" w:rsidR="00822D55" w:rsidRPr="0099430D" w:rsidRDefault="00593845" w:rsidP="0099430D">
    <w:pPr>
      <w:pStyle w:val="Title"/>
    </w:pPr>
    <w:r w:rsidRPr="0099430D">
      <w:drawing>
        <wp:anchor distT="0" distB="0" distL="114300" distR="114300" simplePos="0" relativeHeight="251658241" behindDoc="0" locked="0" layoutInCell="1" allowOverlap="1" wp14:anchorId="07F2A97B" wp14:editId="035C9852">
          <wp:simplePos x="0" y="0"/>
          <wp:positionH relativeFrom="margin">
            <wp:align>right</wp:align>
          </wp:positionH>
          <wp:positionV relativeFrom="paragraph">
            <wp:posOffset>-152400</wp:posOffset>
          </wp:positionV>
          <wp:extent cx="2019954" cy="274320"/>
          <wp:effectExtent l="0" t="0" r="0" b="0"/>
          <wp:wrapNone/>
          <wp:docPr id="1064210421" name="Picture 10642104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2019954" cy="274320"/>
                  </a:xfrm>
                  <a:prstGeom prst="rect">
                    <a:avLst/>
                  </a:prstGeom>
                  <a:noFill/>
                  <a:ln>
                    <a:noFill/>
                  </a:ln>
                </pic:spPr>
              </pic:pic>
            </a:graphicData>
          </a:graphic>
        </wp:anchor>
      </w:drawing>
    </w:r>
    <w:r w:rsidR="00294422">
      <w:t>Project Name</w:t>
    </w:r>
  </w:p>
  <w:p w14:paraId="0DFFA4F4" w14:textId="4509E059" w:rsidR="00B56295" w:rsidRPr="0099430D" w:rsidRDefault="00294422" w:rsidP="0099430D">
    <w:pPr>
      <w:pStyle w:val="Subtitle"/>
      <w:pBdr>
        <w:bottom w:val="single" w:sz="4" w:space="1" w:color="auto"/>
      </w:pBdr>
      <w:spacing w:after="120"/>
    </w:pPr>
    <w:r>
      <w:t>Change Communication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364A"/>
    <w:multiLevelType w:val="multilevel"/>
    <w:tmpl w:val="D91C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8914E9"/>
    <w:multiLevelType w:val="multilevel"/>
    <w:tmpl w:val="CF24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EB526B"/>
    <w:multiLevelType w:val="multilevel"/>
    <w:tmpl w:val="35FE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5B677B"/>
    <w:multiLevelType w:val="hybridMultilevel"/>
    <w:tmpl w:val="3326B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20C5C"/>
    <w:multiLevelType w:val="hybridMultilevel"/>
    <w:tmpl w:val="97A06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632B7"/>
    <w:multiLevelType w:val="hybridMultilevel"/>
    <w:tmpl w:val="CCAA1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279D0"/>
    <w:multiLevelType w:val="multilevel"/>
    <w:tmpl w:val="E586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C3571E"/>
    <w:multiLevelType w:val="hybridMultilevel"/>
    <w:tmpl w:val="CD2CB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A0774A"/>
    <w:multiLevelType w:val="multilevel"/>
    <w:tmpl w:val="5014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E86182"/>
    <w:multiLevelType w:val="multilevel"/>
    <w:tmpl w:val="2CE8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AE71D9"/>
    <w:multiLevelType w:val="multilevel"/>
    <w:tmpl w:val="D0BC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FC4AEE"/>
    <w:multiLevelType w:val="hybridMultilevel"/>
    <w:tmpl w:val="C2E8D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2516A"/>
    <w:multiLevelType w:val="multilevel"/>
    <w:tmpl w:val="233C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DB384D"/>
    <w:multiLevelType w:val="multilevel"/>
    <w:tmpl w:val="24B81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303F0E"/>
    <w:multiLevelType w:val="multilevel"/>
    <w:tmpl w:val="8C4E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07764B"/>
    <w:multiLevelType w:val="multilevel"/>
    <w:tmpl w:val="EB24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77285A"/>
    <w:multiLevelType w:val="multilevel"/>
    <w:tmpl w:val="9A70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7971E6"/>
    <w:multiLevelType w:val="hybridMultilevel"/>
    <w:tmpl w:val="CB8AFF2A"/>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8" w15:restartNumberingAfterBreak="0">
    <w:nsid w:val="476E19F3"/>
    <w:multiLevelType w:val="multilevel"/>
    <w:tmpl w:val="524A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0E4474"/>
    <w:multiLevelType w:val="multilevel"/>
    <w:tmpl w:val="C2B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B0095C"/>
    <w:multiLevelType w:val="hybridMultilevel"/>
    <w:tmpl w:val="618A8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4335AC"/>
    <w:multiLevelType w:val="multilevel"/>
    <w:tmpl w:val="678C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452696"/>
    <w:multiLevelType w:val="hybridMultilevel"/>
    <w:tmpl w:val="0360F926"/>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3" w15:restartNumberingAfterBreak="0">
    <w:nsid w:val="4E060315"/>
    <w:multiLevelType w:val="multilevel"/>
    <w:tmpl w:val="C906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9F018B"/>
    <w:multiLevelType w:val="hybridMultilevel"/>
    <w:tmpl w:val="CCA6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BB2A24"/>
    <w:multiLevelType w:val="hybridMultilevel"/>
    <w:tmpl w:val="B8ECC5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534D65"/>
    <w:multiLevelType w:val="hybridMultilevel"/>
    <w:tmpl w:val="C6E0F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627894"/>
    <w:multiLevelType w:val="hybridMultilevel"/>
    <w:tmpl w:val="C6EAB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9C4B70"/>
    <w:multiLevelType w:val="multilevel"/>
    <w:tmpl w:val="7E22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D00136"/>
    <w:multiLevelType w:val="multilevel"/>
    <w:tmpl w:val="624A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2E42DE"/>
    <w:multiLevelType w:val="multilevel"/>
    <w:tmpl w:val="0162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E214B2"/>
    <w:multiLevelType w:val="hybridMultilevel"/>
    <w:tmpl w:val="3BFA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3A3891"/>
    <w:multiLevelType w:val="multilevel"/>
    <w:tmpl w:val="9576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67B0CDC"/>
    <w:multiLevelType w:val="multilevel"/>
    <w:tmpl w:val="2BC6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297343"/>
    <w:multiLevelType w:val="hybridMultilevel"/>
    <w:tmpl w:val="2BACD0EA"/>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35" w15:restartNumberingAfterBreak="0">
    <w:nsid w:val="7B6D4F48"/>
    <w:multiLevelType w:val="hybridMultilevel"/>
    <w:tmpl w:val="AB6242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C4702BB"/>
    <w:multiLevelType w:val="multilevel"/>
    <w:tmpl w:val="F682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CDC48AA"/>
    <w:multiLevelType w:val="multilevel"/>
    <w:tmpl w:val="CDB0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8086259">
    <w:abstractNumId w:val="14"/>
  </w:num>
  <w:num w:numId="2" w16cid:durableId="1224953345">
    <w:abstractNumId w:val="37"/>
  </w:num>
  <w:num w:numId="3" w16cid:durableId="1410806368">
    <w:abstractNumId w:val="19"/>
  </w:num>
  <w:num w:numId="4" w16cid:durableId="1229195481">
    <w:abstractNumId w:val="9"/>
  </w:num>
  <w:num w:numId="5" w16cid:durableId="192812301">
    <w:abstractNumId w:val="36"/>
  </w:num>
  <w:num w:numId="6" w16cid:durableId="1288702530">
    <w:abstractNumId w:val="8"/>
  </w:num>
  <w:num w:numId="7" w16cid:durableId="1069038412">
    <w:abstractNumId w:val="16"/>
  </w:num>
  <w:num w:numId="8" w16cid:durableId="454833338">
    <w:abstractNumId w:val="6"/>
  </w:num>
  <w:num w:numId="9" w16cid:durableId="38435060">
    <w:abstractNumId w:val="15"/>
  </w:num>
  <w:num w:numId="10" w16cid:durableId="1836336592">
    <w:abstractNumId w:val="0"/>
  </w:num>
  <w:num w:numId="11" w16cid:durableId="1996910506">
    <w:abstractNumId w:val="30"/>
  </w:num>
  <w:num w:numId="12" w16cid:durableId="765618080">
    <w:abstractNumId w:val="29"/>
  </w:num>
  <w:num w:numId="13" w16cid:durableId="926229194">
    <w:abstractNumId w:val="1"/>
  </w:num>
  <w:num w:numId="14" w16cid:durableId="1417441535">
    <w:abstractNumId w:val="2"/>
  </w:num>
  <w:num w:numId="15" w16cid:durableId="726681922">
    <w:abstractNumId w:val="23"/>
  </w:num>
  <w:num w:numId="16" w16cid:durableId="849683970">
    <w:abstractNumId w:val="21"/>
  </w:num>
  <w:num w:numId="17" w16cid:durableId="1677263087">
    <w:abstractNumId w:val="13"/>
  </w:num>
  <w:num w:numId="18" w16cid:durableId="143937348">
    <w:abstractNumId w:val="28"/>
  </w:num>
  <w:num w:numId="19" w16cid:durableId="947157196">
    <w:abstractNumId w:val="18"/>
  </w:num>
  <w:num w:numId="20" w16cid:durableId="1978679826">
    <w:abstractNumId w:val="33"/>
  </w:num>
  <w:num w:numId="21" w16cid:durableId="1765609470">
    <w:abstractNumId w:val="10"/>
  </w:num>
  <w:num w:numId="22" w16cid:durableId="778646988">
    <w:abstractNumId w:val="12"/>
  </w:num>
  <w:num w:numId="23" w16cid:durableId="593518349">
    <w:abstractNumId w:val="32"/>
  </w:num>
  <w:num w:numId="24" w16cid:durableId="1235975018">
    <w:abstractNumId w:val="35"/>
  </w:num>
  <w:num w:numId="25" w16cid:durableId="209457724">
    <w:abstractNumId w:val="20"/>
  </w:num>
  <w:num w:numId="26" w16cid:durableId="509638497">
    <w:abstractNumId w:val="4"/>
  </w:num>
  <w:num w:numId="27" w16cid:durableId="142434244">
    <w:abstractNumId w:val="7"/>
  </w:num>
  <w:num w:numId="28" w16cid:durableId="563487274">
    <w:abstractNumId w:val="25"/>
  </w:num>
  <w:num w:numId="29" w16cid:durableId="1786345940">
    <w:abstractNumId w:val="3"/>
  </w:num>
  <w:num w:numId="30" w16cid:durableId="2125612311">
    <w:abstractNumId w:val="27"/>
  </w:num>
  <w:num w:numId="31" w16cid:durableId="1161190180">
    <w:abstractNumId w:val="11"/>
  </w:num>
  <w:num w:numId="32" w16cid:durableId="951283497">
    <w:abstractNumId w:val="26"/>
  </w:num>
  <w:num w:numId="33" w16cid:durableId="942688354">
    <w:abstractNumId w:val="5"/>
  </w:num>
  <w:num w:numId="34" w16cid:durableId="1485203114">
    <w:abstractNumId w:val="31"/>
  </w:num>
  <w:num w:numId="35" w16cid:durableId="1837498833">
    <w:abstractNumId w:val="24"/>
  </w:num>
  <w:num w:numId="36" w16cid:durableId="319886842">
    <w:abstractNumId w:val="22"/>
  </w:num>
  <w:num w:numId="37" w16cid:durableId="487598841">
    <w:abstractNumId w:val="17"/>
  </w:num>
  <w:num w:numId="38" w16cid:durableId="71265438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22"/>
    <w:rsid w:val="00002853"/>
    <w:rsid w:val="0001738E"/>
    <w:rsid w:val="00024351"/>
    <w:rsid w:val="000261C4"/>
    <w:rsid w:val="00030931"/>
    <w:rsid w:val="000324DE"/>
    <w:rsid w:val="0004522D"/>
    <w:rsid w:val="00047396"/>
    <w:rsid w:val="000545CC"/>
    <w:rsid w:val="00062151"/>
    <w:rsid w:val="000656E5"/>
    <w:rsid w:val="00066F17"/>
    <w:rsid w:val="00070A78"/>
    <w:rsid w:val="0007437A"/>
    <w:rsid w:val="000745DB"/>
    <w:rsid w:val="00083A7B"/>
    <w:rsid w:val="00087D8B"/>
    <w:rsid w:val="00093AC9"/>
    <w:rsid w:val="000961A9"/>
    <w:rsid w:val="000B569C"/>
    <w:rsid w:val="000C4016"/>
    <w:rsid w:val="000C4E95"/>
    <w:rsid w:val="000D1C27"/>
    <w:rsid w:val="000D460C"/>
    <w:rsid w:val="000E1466"/>
    <w:rsid w:val="000E500E"/>
    <w:rsid w:val="000F43E5"/>
    <w:rsid w:val="0010143F"/>
    <w:rsid w:val="0010350D"/>
    <w:rsid w:val="00107CBE"/>
    <w:rsid w:val="00117470"/>
    <w:rsid w:val="0012112D"/>
    <w:rsid w:val="00122615"/>
    <w:rsid w:val="00127E39"/>
    <w:rsid w:val="00134208"/>
    <w:rsid w:val="0014216C"/>
    <w:rsid w:val="00143CB4"/>
    <w:rsid w:val="00151A5C"/>
    <w:rsid w:val="001540E9"/>
    <w:rsid w:val="00157F5C"/>
    <w:rsid w:val="00160F6B"/>
    <w:rsid w:val="00161270"/>
    <w:rsid w:val="00181C6C"/>
    <w:rsid w:val="0018722D"/>
    <w:rsid w:val="00192928"/>
    <w:rsid w:val="00193BB9"/>
    <w:rsid w:val="00196D36"/>
    <w:rsid w:val="001A0824"/>
    <w:rsid w:val="001A0C51"/>
    <w:rsid w:val="001A3225"/>
    <w:rsid w:val="001A64DC"/>
    <w:rsid w:val="001A78E6"/>
    <w:rsid w:val="001B0E7E"/>
    <w:rsid w:val="001B5488"/>
    <w:rsid w:val="001B5B9D"/>
    <w:rsid w:val="001B754B"/>
    <w:rsid w:val="001D2EC8"/>
    <w:rsid w:val="001D32FE"/>
    <w:rsid w:val="001E089B"/>
    <w:rsid w:val="001F1238"/>
    <w:rsid w:val="001F5959"/>
    <w:rsid w:val="001F720F"/>
    <w:rsid w:val="0021161A"/>
    <w:rsid w:val="0021260C"/>
    <w:rsid w:val="00214379"/>
    <w:rsid w:val="00215F47"/>
    <w:rsid w:val="002249E1"/>
    <w:rsid w:val="00225FCB"/>
    <w:rsid w:val="00232B70"/>
    <w:rsid w:val="00234DEB"/>
    <w:rsid w:val="002444F5"/>
    <w:rsid w:val="0024464F"/>
    <w:rsid w:val="00245E96"/>
    <w:rsid w:val="00246578"/>
    <w:rsid w:val="00250C22"/>
    <w:rsid w:val="00257643"/>
    <w:rsid w:val="002614C9"/>
    <w:rsid w:val="00265482"/>
    <w:rsid w:val="00276115"/>
    <w:rsid w:val="00280596"/>
    <w:rsid w:val="00287304"/>
    <w:rsid w:val="002934A2"/>
    <w:rsid w:val="00294422"/>
    <w:rsid w:val="002973D3"/>
    <w:rsid w:val="002A56E8"/>
    <w:rsid w:val="002A5DDF"/>
    <w:rsid w:val="002C07DC"/>
    <w:rsid w:val="002D3BAE"/>
    <w:rsid w:val="002E222F"/>
    <w:rsid w:val="002E4459"/>
    <w:rsid w:val="002E5592"/>
    <w:rsid w:val="002E6CE9"/>
    <w:rsid w:val="002F46AA"/>
    <w:rsid w:val="002F7998"/>
    <w:rsid w:val="003043BD"/>
    <w:rsid w:val="00306A6D"/>
    <w:rsid w:val="003070CD"/>
    <w:rsid w:val="0030759F"/>
    <w:rsid w:val="00310546"/>
    <w:rsid w:val="00310B40"/>
    <w:rsid w:val="00316AF8"/>
    <w:rsid w:val="00316BC3"/>
    <w:rsid w:val="00332AF9"/>
    <w:rsid w:val="00336618"/>
    <w:rsid w:val="00341392"/>
    <w:rsid w:val="00342BFC"/>
    <w:rsid w:val="003518E9"/>
    <w:rsid w:val="0036772D"/>
    <w:rsid w:val="003709DE"/>
    <w:rsid w:val="0037154E"/>
    <w:rsid w:val="0037183E"/>
    <w:rsid w:val="003760E2"/>
    <w:rsid w:val="00381915"/>
    <w:rsid w:val="00386F7C"/>
    <w:rsid w:val="00397627"/>
    <w:rsid w:val="003C0DC5"/>
    <w:rsid w:val="003C15E1"/>
    <w:rsid w:val="003C3184"/>
    <w:rsid w:val="003C3A41"/>
    <w:rsid w:val="003D1576"/>
    <w:rsid w:val="003D3777"/>
    <w:rsid w:val="003D7253"/>
    <w:rsid w:val="003E384F"/>
    <w:rsid w:val="003E77BA"/>
    <w:rsid w:val="003F1E9A"/>
    <w:rsid w:val="003F6EC6"/>
    <w:rsid w:val="004003CA"/>
    <w:rsid w:val="00411AA5"/>
    <w:rsid w:val="00415CCA"/>
    <w:rsid w:val="0042522D"/>
    <w:rsid w:val="00425E2F"/>
    <w:rsid w:val="00433EFD"/>
    <w:rsid w:val="0043645C"/>
    <w:rsid w:val="00451C49"/>
    <w:rsid w:val="0045362D"/>
    <w:rsid w:val="00457D69"/>
    <w:rsid w:val="00460795"/>
    <w:rsid w:val="0046340C"/>
    <w:rsid w:val="00472305"/>
    <w:rsid w:val="00480988"/>
    <w:rsid w:val="00484CEA"/>
    <w:rsid w:val="00487499"/>
    <w:rsid w:val="004951E9"/>
    <w:rsid w:val="004B52EA"/>
    <w:rsid w:val="004C64E6"/>
    <w:rsid w:val="004D23AA"/>
    <w:rsid w:val="004E27FD"/>
    <w:rsid w:val="004E28D7"/>
    <w:rsid w:val="004E452F"/>
    <w:rsid w:val="004E7810"/>
    <w:rsid w:val="004E7D88"/>
    <w:rsid w:val="004F06F2"/>
    <w:rsid w:val="004F1DD5"/>
    <w:rsid w:val="004F1FDC"/>
    <w:rsid w:val="004F23B3"/>
    <w:rsid w:val="004F2B2B"/>
    <w:rsid w:val="004F7909"/>
    <w:rsid w:val="00505624"/>
    <w:rsid w:val="0051240D"/>
    <w:rsid w:val="00516D24"/>
    <w:rsid w:val="00520238"/>
    <w:rsid w:val="0052251E"/>
    <w:rsid w:val="0053280F"/>
    <w:rsid w:val="00533CEE"/>
    <w:rsid w:val="005365FA"/>
    <w:rsid w:val="00537EA1"/>
    <w:rsid w:val="00542169"/>
    <w:rsid w:val="00542F85"/>
    <w:rsid w:val="0054306E"/>
    <w:rsid w:val="00550948"/>
    <w:rsid w:val="00565BD6"/>
    <w:rsid w:val="00575DA7"/>
    <w:rsid w:val="005804E2"/>
    <w:rsid w:val="00582115"/>
    <w:rsid w:val="005845E9"/>
    <w:rsid w:val="00585175"/>
    <w:rsid w:val="005929D6"/>
    <w:rsid w:val="00593845"/>
    <w:rsid w:val="00593B00"/>
    <w:rsid w:val="0059588A"/>
    <w:rsid w:val="00597375"/>
    <w:rsid w:val="005A0E2E"/>
    <w:rsid w:val="005B2722"/>
    <w:rsid w:val="005B7840"/>
    <w:rsid w:val="005C192B"/>
    <w:rsid w:val="005D19F1"/>
    <w:rsid w:val="005D36F5"/>
    <w:rsid w:val="005D597E"/>
    <w:rsid w:val="005D603A"/>
    <w:rsid w:val="005E2283"/>
    <w:rsid w:val="005E2EAA"/>
    <w:rsid w:val="005F0FFB"/>
    <w:rsid w:val="005F60E0"/>
    <w:rsid w:val="00600D5A"/>
    <w:rsid w:val="00602D7F"/>
    <w:rsid w:val="00613C59"/>
    <w:rsid w:val="00616E21"/>
    <w:rsid w:val="0061706B"/>
    <w:rsid w:val="00620AD6"/>
    <w:rsid w:val="006235F9"/>
    <w:rsid w:val="00630CCC"/>
    <w:rsid w:val="00657002"/>
    <w:rsid w:val="00657325"/>
    <w:rsid w:val="006634D8"/>
    <w:rsid w:val="00684ACD"/>
    <w:rsid w:val="00695FB7"/>
    <w:rsid w:val="006969E4"/>
    <w:rsid w:val="006B012B"/>
    <w:rsid w:val="006D3A47"/>
    <w:rsid w:val="006E6968"/>
    <w:rsid w:val="006E7DC1"/>
    <w:rsid w:val="006F2916"/>
    <w:rsid w:val="006F7FD3"/>
    <w:rsid w:val="0070419C"/>
    <w:rsid w:val="00707259"/>
    <w:rsid w:val="0072456A"/>
    <w:rsid w:val="007252C5"/>
    <w:rsid w:val="00725363"/>
    <w:rsid w:val="00726E83"/>
    <w:rsid w:val="0073469F"/>
    <w:rsid w:val="00736C28"/>
    <w:rsid w:val="00747E4F"/>
    <w:rsid w:val="007509EF"/>
    <w:rsid w:val="00765E5F"/>
    <w:rsid w:val="00767BD7"/>
    <w:rsid w:val="0077229B"/>
    <w:rsid w:val="0077597C"/>
    <w:rsid w:val="00776F42"/>
    <w:rsid w:val="00777D61"/>
    <w:rsid w:val="00783E53"/>
    <w:rsid w:val="007848B2"/>
    <w:rsid w:val="00785938"/>
    <w:rsid w:val="007867E9"/>
    <w:rsid w:val="00787831"/>
    <w:rsid w:val="007879E4"/>
    <w:rsid w:val="00796966"/>
    <w:rsid w:val="007A2725"/>
    <w:rsid w:val="007A4C1C"/>
    <w:rsid w:val="007A6165"/>
    <w:rsid w:val="007B1778"/>
    <w:rsid w:val="007B2FAA"/>
    <w:rsid w:val="007D54F5"/>
    <w:rsid w:val="007E4D9E"/>
    <w:rsid w:val="007F12FE"/>
    <w:rsid w:val="007F3AE9"/>
    <w:rsid w:val="007F3D4D"/>
    <w:rsid w:val="0081165E"/>
    <w:rsid w:val="00821823"/>
    <w:rsid w:val="00822D55"/>
    <w:rsid w:val="00824528"/>
    <w:rsid w:val="0082709F"/>
    <w:rsid w:val="00840161"/>
    <w:rsid w:val="008431DB"/>
    <w:rsid w:val="00854C38"/>
    <w:rsid w:val="00856CCF"/>
    <w:rsid w:val="00874A96"/>
    <w:rsid w:val="00881E15"/>
    <w:rsid w:val="00892295"/>
    <w:rsid w:val="008960A3"/>
    <w:rsid w:val="008A0DE3"/>
    <w:rsid w:val="008A72BB"/>
    <w:rsid w:val="008C06B4"/>
    <w:rsid w:val="008C0DDC"/>
    <w:rsid w:val="008C200A"/>
    <w:rsid w:val="008C2A18"/>
    <w:rsid w:val="008D1084"/>
    <w:rsid w:val="008D7469"/>
    <w:rsid w:val="008E3181"/>
    <w:rsid w:val="008E5331"/>
    <w:rsid w:val="008E7A26"/>
    <w:rsid w:val="008F0875"/>
    <w:rsid w:val="008F596F"/>
    <w:rsid w:val="008F6850"/>
    <w:rsid w:val="0090108B"/>
    <w:rsid w:val="00914150"/>
    <w:rsid w:val="00917000"/>
    <w:rsid w:val="00920637"/>
    <w:rsid w:val="00927EE5"/>
    <w:rsid w:val="009344C2"/>
    <w:rsid w:val="009352F3"/>
    <w:rsid w:val="0094389D"/>
    <w:rsid w:val="00946BEA"/>
    <w:rsid w:val="00963AB7"/>
    <w:rsid w:val="00965131"/>
    <w:rsid w:val="00965A52"/>
    <w:rsid w:val="009714C9"/>
    <w:rsid w:val="00984E03"/>
    <w:rsid w:val="00990347"/>
    <w:rsid w:val="00993398"/>
    <w:rsid w:val="0099430D"/>
    <w:rsid w:val="00994B2F"/>
    <w:rsid w:val="009952E7"/>
    <w:rsid w:val="009A1801"/>
    <w:rsid w:val="009A1B1B"/>
    <w:rsid w:val="009B0A43"/>
    <w:rsid w:val="009B59EF"/>
    <w:rsid w:val="009D00F0"/>
    <w:rsid w:val="009D1905"/>
    <w:rsid w:val="009E4374"/>
    <w:rsid w:val="009E68A5"/>
    <w:rsid w:val="009E79F3"/>
    <w:rsid w:val="009F0557"/>
    <w:rsid w:val="009F0BF0"/>
    <w:rsid w:val="009F3972"/>
    <w:rsid w:val="009F5C35"/>
    <w:rsid w:val="00A04B0A"/>
    <w:rsid w:val="00A350F5"/>
    <w:rsid w:val="00A363B7"/>
    <w:rsid w:val="00A510A2"/>
    <w:rsid w:val="00A54158"/>
    <w:rsid w:val="00A566D6"/>
    <w:rsid w:val="00A651E5"/>
    <w:rsid w:val="00A66750"/>
    <w:rsid w:val="00A66EFC"/>
    <w:rsid w:val="00A7498F"/>
    <w:rsid w:val="00A766B2"/>
    <w:rsid w:val="00A77C94"/>
    <w:rsid w:val="00A807B8"/>
    <w:rsid w:val="00A8723A"/>
    <w:rsid w:val="00A91889"/>
    <w:rsid w:val="00A9398E"/>
    <w:rsid w:val="00A947C7"/>
    <w:rsid w:val="00AA0A90"/>
    <w:rsid w:val="00AA25F4"/>
    <w:rsid w:val="00AA283E"/>
    <w:rsid w:val="00AB7E62"/>
    <w:rsid w:val="00AD0C5C"/>
    <w:rsid w:val="00AD16BF"/>
    <w:rsid w:val="00AD5FB7"/>
    <w:rsid w:val="00AD6503"/>
    <w:rsid w:val="00AD74D2"/>
    <w:rsid w:val="00B03353"/>
    <w:rsid w:val="00B065D2"/>
    <w:rsid w:val="00B06E75"/>
    <w:rsid w:val="00B11AE0"/>
    <w:rsid w:val="00B16C0F"/>
    <w:rsid w:val="00B17402"/>
    <w:rsid w:val="00B17AAD"/>
    <w:rsid w:val="00B17D8C"/>
    <w:rsid w:val="00B201CD"/>
    <w:rsid w:val="00B2198D"/>
    <w:rsid w:val="00B25812"/>
    <w:rsid w:val="00B406CC"/>
    <w:rsid w:val="00B45790"/>
    <w:rsid w:val="00B53E76"/>
    <w:rsid w:val="00B56295"/>
    <w:rsid w:val="00B57978"/>
    <w:rsid w:val="00B64C7E"/>
    <w:rsid w:val="00B66930"/>
    <w:rsid w:val="00B67331"/>
    <w:rsid w:val="00B71A44"/>
    <w:rsid w:val="00B76FC0"/>
    <w:rsid w:val="00B91195"/>
    <w:rsid w:val="00B935F0"/>
    <w:rsid w:val="00B9645B"/>
    <w:rsid w:val="00B9699C"/>
    <w:rsid w:val="00BA4A5E"/>
    <w:rsid w:val="00BA564F"/>
    <w:rsid w:val="00BB7D50"/>
    <w:rsid w:val="00BC6CAE"/>
    <w:rsid w:val="00BC7056"/>
    <w:rsid w:val="00BD0F5A"/>
    <w:rsid w:val="00BD1366"/>
    <w:rsid w:val="00BD2C3D"/>
    <w:rsid w:val="00BE258F"/>
    <w:rsid w:val="00BE420F"/>
    <w:rsid w:val="00BE792B"/>
    <w:rsid w:val="00BF4E64"/>
    <w:rsid w:val="00BF5AA5"/>
    <w:rsid w:val="00C0223D"/>
    <w:rsid w:val="00C10856"/>
    <w:rsid w:val="00C125A3"/>
    <w:rsid w:val="00C17165"/>
    <w:rsid w:val="00C314E9"/>
    <w:rsid w:val="00C319C5"/>
    <w:rsid w:val="00C35CC5"/>
    <w:rsid w:val="00C45958"/>
    <w:rsid w:val="00C47EAA"/>
    <w:rsid w:val="00C70EF7"/>
    <w:rsid w:val="00C85CB2"/>
    <w:rsid w:val="00C87A31"/>
    <w:rsid w:val="00CA240A"/>
    <w:rsid w:val="00CC12C5"/>
    <w:rsid w:val="00CC26E3"/>
    <w:rsid w:val="00CE1C57"/>
    <w:rsid w:val="00D02ED9"/>
    <w:rsid w:val="00D13C47"/>
    <w:rsid w:val="00D32A39"/>
    <w:rsid w:val="00D33733"/>
    <w:rsid w:val="00D503DC"/>
    <w:rsid w:val="00D52108"/>
    <w:rsid w:val="00D62504"/>
    <w:rsid w:val="00D62B0F"/>
    <w:rsid w:val="00D62CDC"/>
    <w:rsid w:val="00D712A3"/>
    <w:rsid w:val="00D76A63"/>
    <w:rsid w:val="00D77F7B"/>
    <w:rsid w:val="00D80F84"/>
    <w:rsid w:val="00D826AB"/>
    <w:rsid w:val="00D828E6"/>
    <w:rsid w:val="00D9044B"/>
    <w:rsid w:val="00DA29E3"/>
    <w:rsid w:val="00DA5268"/>
    <w:rsid w:val="00DB005E"/>
    <w:rsid w:val="00DB1E4B"/>
    <w:rsid w:val="00DB50ED"/>
    <w:rsid w:val="00DC631E"/>
    <w:rsid w:val="00DD0884"/>
    <w:rsid w:val="00DD42B1"/>
    <w:rsid w:val="00DD67FA"/>
    <w:rsid w:val="00DE651A"/>
    <w:rsid w:val="00DF0D41"/>
    <w:rsid w:val="00E0125C"/>
    <w:rsid w:val="00E1328A"/>
    <w:rsid w:val="00E14A75"/>
    <w:rsid w:val="00E15148"/>
    <w:rsid w:val="00E17C9D"/>
    <w:rsid w:val="00E27017"/>
    <w:rsid w:val="00E44A60"/>
    <w:rsid w:val="00E46971"/>
    <w:rsid w:val="00E47DDA"/>
    <w:rsid w:val="00E47EE7"/>
    <w:rsid w:val="00E551D8"/>
    <w:rsid w:val="00E55E1C"/>
    <w:rsid w:val="00E56B26"/>
    <w:rsid w:val="00E56D56"/>
    <w:rsid w:val="00E77FBC"/>
    <w:rsid w:val="00E81D37"/>
    <w:rsid w:val="00E9188C"/>
    <w:rsid w:val="00E967BD"/>
    <w:rsid w:val="00EA7547"/>
    <w:rsid w:val="00EB05B2"/>
    <w:rsid w:val="00EB07F4"/>
    <w:rsid w:val="00EB2459"/>
    <w:rsid w:val="00EC4885"/>
    <w:rsid w:val="00EC4A6C"/>
    <w:rsid w:val="00EC77FD"/>
    <w:rsid w:val="00ED0E33"/>
    <w:rsid w:val="00ED2671"/>
    <w:rsid w:val="00ED7438"/>
    <w:rsid w:val="00EE2C95"/>
    <w:rsid w:val="00EE2D0C"/>
    <w:rsid w:val="00EE34E8"/>
    <w:rsid w:val="00EF040E"/>
    <w:rsid w:val="00EF30F7"/>
    <w:rsid w:val="00F01DCC"/>
    <w:rsid w:val="00F0248D"/>
    <w:rsid w:val="00F057CC"/>
    <w:rsid w:val="00F07F84"/>
    <w:rsid w:val="00F15F7A"/>
    <w:rsid w:val="00F21ED8"/>
    <w:rsid w:val="00F254A4"/>
    <w:rsid w:val="00F26720"/>
    <w:rsid w:val="00F26892"/>
    <w:rsid w:val="00F26A0E"/>
    <w:rsid w:val="00F322A8"/>
    <w:rsid w:val="00F328B4"/>
    <w:rsid w:val="00F33098"/>
    <w:rsid w:val="00F37DF2"/>
    <w:rsid w:val="00F47632"/>
    <w:rsid w:val="00F50A2C"/>
    <w:rsid w:val="00F65B83"/>
    <w:rsid w:val="00F81CB8"/>
    <w:rsid w:val="00F91037"/>
    <w:rsid w:val="00FA0660"/>
    <w:rsid w:val="00FA14CD"/>
    <w:rsid w:val="00FA3D77"/>
    <w:rsid w:val="00FA4336"/>
    <w:rsid w:val="00FD0A81"/>
    <w:rsid w:val="00FD4877"/>
    <w:rsid w:val="00FE19D2"/>
    <w:rsid w:val="00FE1ADB"/>
    <w:rsid w:val="00FE1CAC"/>
    <w:rsid w:val="00FE4B63"/>
    <w:rsid w:val="00FF7BDD"/>
    <w:rsid w:val="00FF7D7B"/>
    <w:rsid w:val="39789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590E4"/>
  <w15:chartTrackingRefBased/>
  <w15:docId w15:val="{C9F2C7E8-99D0-4323-A6E9-69DA889D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2EA"/>
    <w:rPr>
      <w:rFonts w:ascii="Arial" w:hAnsi="Arial"/>
      <w:sz w:val="22"/>
      <w:szCs w:val="22"/>
    </w:rPr>
  </w:style>
  <w:style w:type="paragraph" w:styleId="Heading1">
    <w:name w:val="heading 1"/>
    <w:basedOn w:val="Normal"/>
    <w:next w:val="Normal"/>
    <w:link w:val="Heading1Char"/>
    <w:uiPriority w:val="9"/>
    <w:qFormat/>
    <w:rsid w:val="006F7FD3"/>
    <w:pPr>
      <w:keepNext/>
      <w:keepLines/>
      <w:outlineLvl w:val="0"/>
    </w:pPr>
    <w:rPr>
      <w:rFonts w:eastAsia="Times New Roman"/>
      <w:b/>
      <w:color w:val="1C1840"/>
      <w:sz w:val="36"/>
      <w:szCs w:val="56"/>
    </w:rPr>
  </w:style>
  <w:style w:type="paragraph" w:styleId="Heading2">
    <w:name w:val="heading 2"/>
    <w:basedOn w:val="Normal"/>
    <w:next w:val="Normal"/>
    <w:link w:val="Heading2Char"/>
    <w:uiPriority w:val="9"/>
    <w:unhideWhenUsed/>
    <w:qFormat/>
    <w:rsid w:val="0099430D"/>
    <w:pPr>
      <w:outlineLvl w:val="1"/>
    </w:pPr>
    <w:rPr>
      <w:b/>
      <w:bCs/>
      <w:color w:val="1C1840" w:themeColor="text2"/>
      <w:sz w:val="32"/>
      <w:szCs w:val="32"/>
    </w:rPr>
  </w:style>
  <w:style w:type="paragraph" w:styleId="Heading3">
    <w:name w:val="heading 3"/>
    <w:basedOn w:val="Normal"/>
    <w:next w:val="Normal"/>
    <w:link w:val="Heading3Char"/>
    <w:uiPriority w:val="9"/>
    <w:unhideWhenUsed/>
    <w:qFormat/>
    <w:rsid w:val="0099430D"/>
    <w:pPr>
      <w:keepNext/>
      <w:keepLines/>
      <w:outlineLvl w:val="2"/>
    </w:pPr>
    <w:rPr>
      <w:rFonts w:eastAsiaTheme="majorEastAsia" w:cstheme="majorBidi"/>
      <w:b/>
      <w:color w:val="1C1840"/>
      <w:sz w:val="28"/>
      <w:szCs w:val="28"/>
    </w:rPr>
  </w:style>
  <w:style w:type="paragraph" w:styleId="Heading4">
    <w:name w:val="heading 4"/>
    <w:aliases w:val="Alternate Heading"/>
    <w:basedOn w:val="Normal"/>
    <w:next w:val="Normal"/>
    <w:link w:val="Heading4Char"/>
    <w:uiPriority w:val="9"/>
    <w:unhideWhenUsed/>
    <w:qFormat/>
    <w:rsid w:val="0099430D"/>
    <w:pPr>
      <w:keepNext/>
      <w:keepLines/>
      <w:shd w:val="clear" w:color="auto" w:fill="1C1840" w:themeFill="text2"/>
      <w:outlineLvl w:val="3"/>
    </w:pPr>
    <w:rPr>
      <w:rFonts w:eastAsiaTheme="majorEastAsia" w:cs="Arial"/>
      <w:b/>
      <w:bCs/>
      <w:color w:val="62A93E"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295"/>
    <w:pPr>
      <w:tabs>
        <w:tab w:val="center" w:pos="4680"/>
        <w:tab w:val="right" w:pos="9360"/>
      </w:tabs>
    </w:pPr>
  </w:style>
  <w:style w:type="character" w:customStyle="1" w:styleId="HeaderChar">
    <w:name w:val="Header Char"/>
    <w:basedOn w:val="DefaultParagraphFont"/>
    <w:link w:val="Header"/>
    <w:uiPriority w:val="99"/>
    <w:rsid w:val="00B56295"/>
  </w:style>
  <w:style w:type="paragraph" w:styleId="Footer">
    <w:name w:val="footer"/>
    <w:basedOn w:val="Normal"/>
    <w:link w:val="FooterChar"/>
    <w:uiPriority w:val="99"/>
    <w:unhideWhenUsed/>
    <w:rsid w:val="00B56295"/>
    <w:pPr>
      <w:tabs>
        <w:tab w:val="center" w:pos="4680"/>
        <w:tab w:val="right" w:pos="9360"/>
      </w:tabs>
    </w:pPr>
  </w:style>
  <w:style w:type="character" w:customStyle="1" w:styleId="FooterChar">
    <w:name w:val="Footer Char"/>
    <w:basedOn w:val="DefaultParagraphFont"/>
    <w:link w:val="Footer"/>
    <w:uiPriority w:val="99"/>
    <w:rsid w:val="00B56295"/>
  </w:style>
  <w:style w:type="paragraph" w:styleId="BalloonText">
    <w:name w:val="Balloon Text"/>
    <w:basedOn w:val="Normal"/>
    <w:link w:val="BalloonTextChar"/>
    <w:uiPriority w:val="99"/>
    <w:semiHidden/>
    <w:unhideWhenUsed/>
    <w:rsid w:val="00B935F0"/>
    <w:rPr>
      <w:rFonts w:ascii="Segoe UI" w:hAnsi="Segoe UI" w:cs="Segoe UI"/>
      <w:sz w:val="18"/>
      <w:szCs w:val="18"/>
    </w:rPr>
  </w:style>
  <w:style w:type="character" w:customStyle="1" w:styleId="BalloonTextChar">
    <w:name w:val="Balloon Text Char"/>
    <w:link w:val="BalloonText"/>
    <w:uiPriority w:val="99"/>
    <w:semiHidden/>
    <w:rsid w:val="00B935F0"/>
    <w:rPr>
      <w:rFonts w:ascii="Segoe UI" w:hAnsi="Segoe UI" w:cs="Segoe UI"/>
      <w:sz w:val="18"/>
      <w:szCs w:val="18"/>
    </w:rPr>
  </w:style>
  <w:style w:type="paragraph" w:customStyle="1" w:styleId="paragraph">
    <w:name w:val="paragraph"/>
    <w:basedOn w:val="Normal"/>
    <w:rsid w:val="00234DEB"/>
    <w:pPr>
      <w:spacing w:before="100" w:beforeAutospacing="1" w:after="100" w:afterAutospacing="1"/>
    </w:pPr>
    <w:rPr>
      <w:rFonts w:eastAsia="Times New Roman"/>
    </w:rPr>
  </w:style>
  <w:style w:type="character" w:styleId="Emphasis">
    <w:name w:val="Emphasis"/>
    <w:basedOn w:val="DefaultParagraphFont"/>
    <w:uiPriority w:val="20"/>
    <w:rsid w:val="00A66750"/>
    <w:rPr>
      <w:rFonts w:ascii="Arial" w:hAnsi="Arial"/>
      <w:i/>
      <w:iCs/>
    </w:rPr>
  </w:style>
  <w:style w:type="character" w:styleId="IntenseEmphasis">
    <w:name w:val="Intense Emphasis"/>
    <w:basedOn w:val="DefaultParagraphFont"/>
    <w:uiPriority w:val="21"/>
    <w:rsid w:val="00A66750"/>
    <w:rPr>
      <w:rFonts w:ascii="Arial" w:hAnsi="Arial"/>
      <w:i/>
      <w:iCs/>
      <w:color w:val="7993E8"/>
    </w:rPr>
  </w:style>
  <w:style w:type="character" w:customStyle="1" w:styleId="Heading1Char">
    <w:name w:val="Heading 1 Char"/>
    <w:link w:val="Heading1"/>
    <w:uiPriority w:val="9"/>
    <w:rsid w:val="006F7FD3"/>
    <w:rPr>
      <w:rFonts w:ascii="Arial" w:eastAsia="Times New Roman" w:hAnsi="Arial"/>
      <w:b/>
      <w:color w:val="1C1840"/>
      <w:sz w:val="36"/>
      <w:szCs w:val="56"/>
    </w:rPr>
  </w:style>
  <w:style w:type="paragraph" w:styleId="NoSpacing">
    <w:name w:val="No Spacing"/>
    <w:uiPriority w:val="1"/>
    <w:rsid w:val="00234DEB"/>
    <w:rPr>
      <w:rFonts w:ascii="Arial" w:hAnsi="Arial"/>
      <w:sz w:val="24"/>
      <w:szCs w:val="24"/>
    </w:rPr>
  </w:style>
  <w:style w:type="character" w:customStyle="1" w:styleId="Heading2Char">
    <w:name w:val="Heading 2 Char"/>
    <w:basedOn w:val="DefaultParagraphFont"/>
    <w:link w:val="Heading2"/>
    <w:uiPriority w:val="9"/>
    <w:rsid w:val="0099430D"/>
    <w:rPr>
      <w:rFonts w:ascii="Arial" w:hAnsi="Arial"/>
      <w:b/>
      <w:bCs/>
      <w:color w:val="1C1840" w:themeColor="text2"/>
      <w:sz w:val="32"/>
      <w:szCs w:val="32"/>
    </w:rPr>
  </w:style>
  <w:style w:type="paragraph" w:styleId="Title">
    <w:name w:val="Title"/>
    <w:basedOn w:val="Normal"/>
    <w:next w:val="Normal"/>
    <w:link w:val="TitleChar"/>
    <w:uiPriority w:val="10"/>
    <w:qFormat/>
    <w:rsid w:val="0099430D"/>
    <w:pPr>
      <w:contextualSpacing/>
    </w:pPr>
    <w:rPr>
      <w:rFonts w:eastAsiaTheme="majorEastAsia" w:cstheme="majorBidi"/>
      <w:b/>
      <w:bCs/>
      <w:noProof/>
      <w:color w:val="1C1840"/>
      <w:spacing w:val="-10"/>
      <w:kern w:val="28"/>
      <w:sz w:val="48"/>
      <w:szCs w:val="48"/>
    </w:rPr>
  </w:style>
  <w:style w:type="character" w:customStyle="1" w:styleId="TitleChar">
    <w:name w:val="Title Char"/>
    <w:basedOn w:val="DefaultParagraphFont"/>
    <w:link w:val="Title"/>
    <w:uiPriority w:val="10"/>
    <w:rsid w:val="0099430D"/>
    <w:rPr>
      <w:rFonts w:ascii="Arial" w:eastAsiaTheme="majorEastAsia" w:hAnsi="Arial" w:cstheme="majorBidi"/>
      <w:b/>
      <w:bCs/>
      <w:noProof/>
      <w:color w:val="1C1840"/>
      <w:spacing w:val="-10"/>
      <w:kern w:val="28"/>
      <w:sz w:val="48"/>
      <w:szCs w:val="48"/>
    </w:rPr>
  </w:style>
  <w:style w:type="paragraph" w:styleId="Subtitle">
    <w:name w:val="Subtitle"/>
    <w:basedOn w:val="Normal"/>
    <w:next w:val="Normal"/>
    <w:link w:val="SubtitleChar"/>
    <w:uiPriority w:val="11"/>
    <w:qFormat/>
    <w:rsid w:val="0099430D"/>
    <w:pPr>
      <w:numPr>
        <w:ilvl w:val="1"/>
      </w:numPr>
      <w:spacing w:after="160"/>
    </w:pPr>
    <w:rPr>
      <w:rFonts w:eastAsiaTheme="minorEastAsia" w:cstheme="minorBidi"/>
      <w:color w:val="1C1840"/>
      <w:spacing w:val="15"/>
      <w:sz w:val="32"/>
      <w:szCs w:val="32"/>
    </w:rPr>
  </w:style>
  <w:style w:type="character" w:customStyle="1" w:styleId="SubtitleChar">
    <w:name w:val="Subtitle Char"/>
    <w:basedOn w:val="DefaultParagraphFont"/>
    <w:link w:val="Subtitle"/>
    <w:uiPriority w:val="11"/>
    <w:rsid w:val="0099430D"/>
    <w:rPr>
      <w:rFonts w:ascii="Arial" w:eastAsiaTheme="minorEastAsia" w:hAnsi="Arial" w:cstheme="minorBidi"/>
      <w:color w:val="1C1840"/>
      <w:spacing w:val="15"/>
      <w:sz w:val="32"/>
      <w:szCs w:val="32"/>
    </w:rPr>
  </w:style>
  <w:style w:type="character" w:styleId="SubtleEmphasis">
    <w:name w:val="Subtle Emphasis"/>
    <w:basedOn w:val="DefaultParagraphFont"/>
    <w:uiPriority w:val="19"/>
    <w:rsid w:val="00234DEB"/>
    <w:rPr>
      <w:rFonts w:ascii="Arial" w:hAnsi="Arial"/>
      <w:b w:val="0"/>
      <w:i/>
      <w:iCs/>
      <w:color w:val="272786" w:themeColor="text1" w:themeTint="BF"/>
    </w:rPr>
  </w:style>
  <w:style w:type="paragraph" w:styleId="IntenseQuote">
    <w:name w:val="Intense Quote"/>
    <w:aliases w:val="Key info callout"/>
    <w:basedOn w:val="Normal"/>
    <w:next w:val="Normal"/>
    <w:link w:val="IntenseQuoteChar"/>
    <w:autoRedefine/>
    <w:uiPriority w:val="30"/>
    <w:qFormat/>
    <w:rsid w:val="00234DEB"/>
    <w:pPr>
      <w:pBdr>
        <w:top w:val="single" w:sz="4" w:space="10" w:color="8CC96D"/>
        <w:bottom w:val="single" w:sz="4" w:space="10" w:color="8CC96D"/>
      </w:pBdr>
      <w:spacing w:before="360" w:after="360"/>
      <w:ind w:left="864" w:right="864"/>
      <w:jc w:val="center"/>
    </w:pPr>
    <w:rPr>
      <w:i/>
      <w:iCs/>
      <w:color w:val="1C1840"/>
      <w:sz w:val="28"/>
    </w:rPr>
  </w:style>
  <w:style w:type="character" w:customStyle="1" w:styleId="IntenseQuoteChar">
    <w:name w:val="Intense Quote Char"/>
    <w:aliases w:val="Key info callout Char"/>
    <w:basedOn w:val="DefaultParagraphFont"/>
    <w:link w:val="IntenseQuote"/>
    <w:uiPriority w:val="30"/>
    <w:rsid w:val="00234DEB"/>
    <w:rPr>
      <w:rFonts w:ascii="Arial" w:hAnsi="Arial"/>
      <w:i/>
      <w:iCs/>
      <w:color w:val="1C1840"/>
      <w:sz w:val="28"/>
      <w:szCs w:val="22"/>
    </w:rPr>
  </w:style>
  <w:style w:type="character" w:customStyle="1" w:styleId="Heading3Char">
    <w:name w:val="Heading 3 Char"/>
    <w:basedOn w:val="DefaultParagraphFont"/>
    <w:link w:val="Heading3"/>
    <w:uiPriority w:val="9"/>
    <w:rsid w:val="0099430D"/>
    <w:rPr>
      <w:rFonts w:ascii="Arial" w:eastAsiaTheme="majorEastAsia" w:hAnsi="Arial" w:cstheme="majorBidi"/>
      <w:b/>
      <w:color w:val="1C1840"/>
      <w:sz w:val="28"/>
      <w:szCs w:val="28"/>
    </w:rPr>
  </w:style>
  <w:style w:type="character" w:styleId="Strong">
    <w:name w:val="Strong"/>
    <w:basedOn w:val="DefaultParagraphFont"/>
    <w:uiPriority w:val="22"/>
    <w:rsid w:val="00A66750"/>
    <w:rPr>
      <w:rFonts w:ascii="Arial" w:hAnsi="Arial"/>
      <w:b/>
      <w:bCs/>
    </w:rPr>
  </w:style>
  <w:style w:type="paragraph" w:styleId="Quote">
    <w:name w:val="Quote"/>
    <w:basedOn w:val="Normal"/>
    <w:next w:val="Normal"/>
    <w:link w:val="QuoteChar"/>
    <w:uiPriority w:val="29"/>
    <w:rsid w:val="00A66750"/>
    <w:pPr>
      <w:spacing w:before="200" w:after="160"/>
      <w:ind w:left="864" w:right="864"/>
      <w:jc w:val="center"/>
    </w:pPr>
    <w:rPr>
      <w:i/>
      <w:iCs/>
      <w:color w:val="1C1840"/>
    </w:rPr>
  </w:style>
  <w:style w:type="character" w:customStyle="1" w:styleId="QuoteChar">
    <w:name w:val="Quote Char"/>
    <w:basedOn w:val="DefaultParagraphFont"/>
    <w:link w:val="Quote"/>
    <w:uiPriority w:val="29"/>
    <w:rsid w:val="00A66750"/>
    <w:rPr>
      <w:rFonts w:ascii="Arial" w:hAnsi="Arial"/>
      <w:i/>
      <w:iCs/>
      <w:color w:val="1C1840"/>
      <w:sz w:val="24"/>
      <w:szCs w:val="24"/>
    </w:rPr>
  </w:style>
  <w:style w:type="character" w:styleId="SubtleReference">
    <w:name w:val="Subtle Reference"/>
    <w:basedOn w:val="DefaultParagraphFont"/>
    <w:uiPriority w:val="31"/>
    <w:qFormat/>
    <w:rsid w:val="00A66750"/>
    <w:rPr>
      <w:rFonts w:ascii="Arial" w:hAnsi="Arial"/>
      <w:smallCaps/>
      <w:color w:val="808080" w:themeColor="background1" w:themeShade="80"/>
    </w:rPr>
  </w:style>
  <w:style w:type="character" w:styleId="IntenseReference">
    <w:name w:val="Intense Reference"/>
    <w:basedOn w:val="DefaultParagraphFont"/>
    <w:uiPriority w:val="32"/>
    <w:qFormat/>
    <w:rsid w:val="00A66750"/>
    <w:rPr>
      <w:rFonts w:ascii="Arial" w:hAnsi="Arial"/>
      <w:b/>
      <w:bCs/>
      <w:smallCaps/>
      <w:color w:val="1C1840"/>
      <w:spacing w:val="5"/>
    </w:rPr>
  </w:style>
  <w:style w:type="character" w:styleId="BookTitle">
    <w:name w:val="Book Title"/>
    <w:basedOn w:val="DefaultParagraphFont"/>
    <w:uiPriority w:val="33"/>
    <w:qFormat/>
    <w:rsid w:val="00A66750"/>
    <w:rPr>
      <w:rFonts w:ascii="Arial" w:hAnsi="Arial"/>
      <w:b/>
      <w:bCs/>
      <w:i/>
      <w:iCs/>
      <w:spacing w:val="5"/>
    </w:rPr>
  </w:style>
  <w:style w:type="paragraph" w:styleId="NormalWeb">
    <w:name w:val="Normal (Web)"/>
    <w:basedOn w:val="Normal"/>
    <w:uiPriority w:val="99"/>
    <w:semiHidden/>
    <w:unhideWhenUsed/>
    <w:rsid w:val="00A363B7"/>
    <w:pPr>
      <w:spacing w:before="100" w:beforeAutospacing="1" w:after="100" w:afterAutospacing="1"/>
    </w:pPr>
    <w:rPr>
      <w:rFonts w:ascii="Times New Roman" w:eastAsia="Times New Roman" w:hAnsi="Times New Roman"/>
    </w:rPr>
  </w:style>
  <w:style w:type="table" w:styleId="TableGrid">
    <w:name w:val="Table Grid"/>
    <w:basedOn w:val="TableNormal"/>
    <w:uiPriority w:val="39"/>
    <w:rsid w:val="00993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4C1C"/>
    <w:rPr>
      <w:color w:val="0038BF" w:themeColor="hyperlink"/>
      <w:u w:val="single"/>
    </w:rPr>
  </w:style>
  <w:style w:type="character" w:styleId="UnresolvedMention">
    <w:name w:val="Unresolved Mention"/>
    <w:basedOn w:val="DefaultParagraphFont"/>
    <w:uiPriority w:val="99"/>
    <w:semiHidden/>
    <w:unhideWhenUsed/>
    <w:rsid w:val="007A4C1C"/>
    <w:rPr>
      <w:color w:val="605E5C"/>
      <w:shd w:val="clear" w:color="auto" w:fill="E1DFDD"/>
    </w:rPr>
  </w:style>
  <w:style w:type="paragraph" w:styleId="ListParagraph">
    <w:name w:val="List Paragraph"/>
    <w:basedOn w:val="Normal"/>
    <w:uiPriority w:val="34"/>
    <w:qFormat/>
    <w:rsid w:val="00AA283E"/>
    <w:pPr>
      <w:ind w:left="720"/>
      <w:contextualSpacing/>
    </w:pPr>
  </w:style>
  <w:style w:type="character" w:customStyle="1" w:styleId="Heading4Char">
    <w:name w:val="Heading 4 Char"/>
    <w:aliases w:val="Alternate Heading Char"/>
    <w:basedOn w:val="DefaultParagraphFont"/>
    <w:link w:val="Heading4"/>
    <w:uiPriority w:val="9"/>
    <w:rsid w:val="0099430D"/>
    <w:rPr>
      <w:rFonts w:ascii="Arial" w:eastAsiaTheme="majorEastAsia" w:hAnsi="Arial" w:cs="Arial"/>
      <w:b/>
      <w:bCs/>
      <w:color w:val="62A93E" w:themeColor="accent1" w:themeShade="BF"/>
      <w:sz w:val="36"/>
      <w:szCs w:val="36"/>
      <w:shd w:val="clear" w:color="auto" w:fill="1C1840" w:themeFill="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323304">
      <w:bodyDiv w:val="1"/>
      <w:marLeft w:val="0"/>
      <w:marRight w:val="0"/>
      <w:marTop w:val="0"/>
      <w:marBottom w:val="0"/>
      <w:divBdr>
        <w:top w:val="none" w:sz="0" w:space="0" w:color="auto"/>
        <w:left w:val="none" w:sz="0" w:space="0" w:color="auto"/>
        <w:bottom w:val="none" w:sz="0" w:space="0" w:color="auto"/>
        <w:right w:val="none" w:sz="0" w:space="0" w:color="auto"/>
      </w:divBdr>
    </w:div>
    <w:div w:id="551504644">
      <w:bodyDiv w:val="1"/>
      <w:marLeft w:val="0"/>
      <w:marRight w:val="0"/>
      <w:marTop w:val="0"/>
      <w:marBottom w:val="0"/>
      <w:divBdr>
        <w:top w:val="none" w:sz="0" w:space="0" w:color="auto"/>
        <w:left w:val="none" w:sz="0" w:space="0" w:color="auto"/>
        <w:bottom w:val="none" w:sz="0" w:space="0" w:color="auto"/>
        <w:right w:val="none" w:sz="0" w:space="0" w:color="auto"/>
      </w:divBdr>
    </w:div>
    <w:div w:id="966275032">
      <w:bodyDiv w:val="1"/>
      <w:marLeft w:val="0"/>
      <w:marRight w:val="0"/>
      <w:marTop w:val="0"/>
      <w:marBottom w:val="0"/>
      <w:divBdr>
        <w:top w:val="none" w:sz="0" w:space="0" w:color="auto"/>
        <w:left w:val="none" w:sz="0" w:space="0" w:color="auto"/>
        <w:bottom w:val="none" w:sz="0" w:space="0" w:color="auto"/>
        <w:right w:val="none" w:sz="0" w:space="0" w:color="auto"/>
      </w:divBdr>
    </w:div>
    <w:div w:id="1059406402">
      <w:bodyDiv w:val="1"/>
      <w:marLeft w:val="0"/>
      <w:marRight w:val="0"/>
      <w:marTop w:val="0"/>
      <w:marBottom w:val="0"/>
      <w:divBdr>
        <w:top w:val="none" w:sz="0" w:space="0" w:color="auto"/>
        <w:left w:val="none" w:sz="0" w:space="0" w:color="auto"/>
        <w:bottom w:val="none" w:sz="0" w:space="0" w:color="auto"/>
        <w:right w:val="none" w:sz="0" w:space="0" w:color="auto"/>
      </w:divBdr>
    </w:div>
    <w:div w:id="1109928473">
      <w:bodyDiv w:val="1"/>
      <w:marLeft w:val="0"/>
      <w:marRight w:val="0"/>
      <w:marTop w:val="0"/>
      <w:marBottom w:val="0"/>
      <w:divBdr>
        <w:top w:val="none" w:sz="0" w:space="0" w:color="auto"/>
        <w:left w:val="none" w:sz="0" w:space="0" w:color="auto"/>
        <w:bottom w:val="none" w:sz="0" w:space="0" w:color="auto"/>
        <w:right w:val="none" w:sz="0" w:space="0" w:color="auto"/>
      </w:divBdr>
    </w:div>
    <w:div w:id="1355838539">
      <w:bodyDiv w:val="1"/>
      <w:marLeft w:val="0"/>
      <w:marRight w:val="0"/>
      <w:marTop w:val="0"/>
      <w:marBottom w:val="0"/>
      <w:divBdr>
        <w:top w:val="none" w:sz="0" w:space="0" w:color="auto"/>
        <w:left w:val="none" w:sz="0" w:space="0" w:color="auto"/>
        <w:bottom w:val="none" w:sz="0" w:space="0" w:color="auto"/>
        <w:right w:val="none" w:sz="0" w:space="0" w:color="auto"/>
      </w:divBdr>
    </w:div>
    <w:div w:id="1492019748">
      <w:bodyDiv w:val="1"/>
      <w:marLeft w:val="0"/>
      <w:marRight w:val="0"/>
      <w:marTop w:val="0"/>
      <w:marBottom w:val="0"/>
      <w:divBdr>
        <w:top w:val="none" w:sz="0" w:space="0" w:color="auto"/>
        <w:left w:val="none" w:sz="0" w:space="0" w:color="auto"/>
        <w:bottom w:val="none" w:sz="0" w:space="0" w:color="auto"/>
        <w:right w:val="none" w:sz="0" w:space="0" w:color="auto"/>
      </w:divBdr>
      <w:divsChild>
        <w:div w:id="256063217">
          <w:marLeft w:val="0"/>
          <w:marRight w:val="0"/>
          <w:marTop w:val="0"/>
          <w:marBottom w:val="0"/>
          <w:divBdr>
            <w:top w:val="none" w:sz="0" w:space="0" w:color="auto"/>
            <w:left w:val="none" w:sz="0" w:space="0" w:color="auto"/>
            <w:bottom w:val="none" w:sz="0" w:space="0" w:color="auto"/>
            <w:right w:val="none" w:sz="0" w:space="0" w:color="auto"/>
          </w:divBdr>
          <w:divsChild>
            <w:div w:id="13309698">
              <w:marLeft w:val="0"/>
              <w:marRight w:val="0"/>
              <w:marTop w:val="0"/>
              <w:marBottom w:val="0"/>
              <w:divBdr>
                <w:top w:val="none" w:sz="0" w:space="0" w:color="auto"/>
                <w:left w:val="none" w:sz="0" w:space="0" w:color="auto"/>
                <w:bottom w:val="none" w:sz="0" w:space="0" w:color="auto"/>
                <w:right w:val="none" w:sz="0" w:space="0" w:color="auto"/>
              </w:divBdr>
            </w:div>
            <w:div w:id="30888743">
              <w:marLeft w:val="0"/>
              <w:marRight w:val="0"/>
              <w:marTop w:val="0"/>
              <w:marBottom w:val="0"/>
              <w:divBdr>
                <w:top w:val="none" w:sz="0" w:space="0" w:color="auto"/>
                <w:left w:val="none" w:sz="0" w:space="0" w:color="auto"/>
                <w:bottom w:val="none" w:sz="0" w:space="0" w:color="auto"/>
                <w:right w:val="none" w:sz="0" w:space="0" w:color="auto"/>
              </w:divBdr>
            </w:div>
            <w:div w:id="64107492">
              <w:marLeft w:val="0"/>
              <w:marRight w:val="0"/>
              <w:marTop w:val="0"/>
              <w:marBottom w:val="0"/>
              <w:divBdr>
                <w:top w:val="none" w:sz="0" w:space="0" w:color="auto"/>
                <w:left w:val="none" w:sz="0" w:space="0" w:color="auto"/>
                <w:bottom w:val="none" w:sz="0" w:space="0" w:color="auto"/>
                <w:right w:val="none" w:sz="0" w:space="0" w:color="auto"/>
              </w:divBdr>
            </w:div>
            <w:div w:id="174080148">
              <w:marLeft w:val="0"/>
              <w:marRight w:val="0"/>
              <w:marTop w:val="0"/>
              <w:marBottom w:val="0"/>
              <w:divBdr>
                <w:top w:val="none" w:sz="0" w:space="0" w:color="auto"/>
                <w:left w:val="none" w:sz="0" w:space="0" w:color="auto"/>
                <w:bottom w:val="none" w:sz="0" w:space="0" w:color="auto"/>
                <w:right w:val="none" w:sz="0" w:space="0" w:color="auto"/>
              </w:divBdr>
            </w:div>
            <w:div w:id="648824288">
              <w:marLeft w:val="0"/>
              <w:marRight w:val="0"/>
              <w:marTop w:val="0"/>
              <w:marBottom w:val="0"/>
              <w:divBdr>
                <w:top w:val="none" w:sz="0" w:space="0" w:color="auto"/>
                <w:left w:val="none" w:sz="0" w:space="0" w:color="auto"/>
                <w:bottom w:val="none" w:sz="0" w:space="0" w:color="auto"/>
                <w:right w:val="none" w:sz="0" w:space="0" w:color="auto"/>
              </w:divBdr>
            </w:div>
            <w:div w:id="904147441">
              <w:marLeft w:val="0"/>
              <w:marRight w:val="0"/>
              <w:marTop w:val="0"/>
              <w:marBottom w:val="0"/>
              <w:divBdr>
                <w:top w:val="none" w:sz="0" w:space="0" w:color="auto"/>
                <w:left w:val="none" w:sz="0" w:space="0" w:color="auto"/>
                <w:bottom w:val="none" w:sz="0" w:space="0" w:color="auto"/>
                <w:right w:val="none" w:sz="0" w:space="0" w:color="auto"/>
              </w:divBdr>
            </w:div>
            <w:div w:id="922839986">
              <w:marLeft w:val="0"/>
              <w:marRight w:val="0"/>
              <w:marTop w:val="0"/>
              <w:marBottom w:val="0"/>
              <w:divBdr>
                <w:top w:val="none" w:sz="0" w:space="0" w:color="auto"/>
                <w:left w:val="none" w:sz="0" w:space="0" w:color="auto"/>
                <w:bottom w:val="none" w:sz="0" w:space="0" w:color="auto"/>
                <w:right w:val="none" w:sz="0" w:space="0" w:color="auto"/>
              </w:divBdr>
            </w:div>
            <w:div w:id="959653634">
              <w:marLeft w:val="0"/>
              <w:marRight w:val="0"/>
              <w:marTop w:val="0"/>
              <w:marBottom w:val="0"/>
              <w:divBdr>
                <w:top w:val="none" w:sz="0" w:space="0" w:color="auto"/>
                <w:left w:val="none" w:sz="0" w:space="0" w:color="auto"/>
                <w:bottom w:val="none" w:sz="0" w:space="0" w:color="auto"/>
                <w:right w:val="none" w:sz="0" w:space="0" w:color="auto"/>
              </w:divBdr>
            </w:div>
            <w:div w:id="975640761">
              <w:marLeft w:val="0"/>
              <w:marRight w:val="0"/>
              <w:marTop w:val="0"/>
              <w:marBottom w:val="0"/>
              <w:divBdr>
                <w:top w:val="none" w:sz="0" w:space="0" w:color="auto"/>
                <w:left w:val="none" w:sz="0" w:space="0" w:color="auto"/>
                <w:bottom w:val="none" w:sz="0" w:space="0" w:color="auto"/>
                <w:right w:val="none" w:sz="0" w:space="0" w:color="auto"/>
              </w:divBdr>
            </w:div>
            <w:div w:id="976297945">
              <w:marLeft w:val="0"/>
              <w:marRight w:val="0"/>
              <w:marTop w:val="0"/>
              <w:marBottom w:val="0"/>
              <w:divBdr>
                <w:top w:val="none" w:sz="0" w:space="0" w:color="auto"/>
                <w:left w:val="none" w:sz="0" w:space="0" w:color="auto"/>
                <w:bottom w:val="none" w:sz="0" w:space="0" w:color="auto"/>
                <w:right w:val="none" w:sz="0" w:space="0" w:color="auto"/>
              </w:divBdr>
            </w:div>
            <w:div w:id="1001157073">
              <w:marLeft w:val="0"/>
              <w:marRight w:val="0"/>
              <w:marTop w:val="0"/>
              <w:marBottom w:val="0"/>
              <w:divBdr>
                <w:top w:val="none" w:sz="0" w:space="0" w:color="auto"/>
                <w:left w:val="none" w:sz="0" w:space="0" w:color="auto"/>
                <w:bottom w:val="none" w:sz="0" w:space="0" w:color="auto"/>
                <w:right w:val="none" w:sz="0" w:space="0" w:color="auto"/>
              </w:divBdr>
            </w:div>
            <w:div w:id="1056010610">
              <w:marLeft w:val="0"/>
              <w:marRight w:val="0"/>
              <w:marTop w:val="0"/>
              <w:marBottom w:val="0"/>
              <w:divBdr>
                <w:top w:val="none" w:sz="0" w:space="0" w:color="auto"/>
                <w:left w:val="none" w:sz="0" w:space="0" w:color="auto"/>
                <w:bottom w:val="none" w:sz="0" w:space="0" w:color="auto"/>
                <w:right w:val="none" w:sz="0" w:space="0" w:color="auto"/>
              </w:divBdr>
            </w:div>
            <w:div w:id="1176043535">
              <w:marLeft w:val="0"/>
              <w:marRight w:val="0"/>
              <w:marTop w:val="0"/>
              <w:marBottom w:val="0"/>
              <w:divBdr>
                <w:top w:val="none" w:sz="0" w:space="0" w:color="auto"/>
                <w:left w:val="none" w:sz="0" w:space="0" w:color="auto"/>
                <w:bottom w:val="none" w:sz="0" w:space="0" w:color="auto"/>
                <w:right w:val="none" w:sz="0" w:space="0" w:color="auto"/>
              </w:divBdr>
            </w:div>
            <w:div w:id="1326939479">
              <w:marLeft w:val="0"/>
              <w:marRight w:val="0"/>
              <w:marTop w:val="0"/>
              <w:marBottom w:val="0"/>
              <w:divBdr>
                <w:top w:val="none" w:sz="0" w:space="0" w:color="auto"/>
                <w:left w:val="none" w:sz="0" w:space="0" w:color="auto"/>
                <w:bottom w:val="none" w:sz="0" w:space="0" w:color="auto"/>
                <w:right w:val="none" w:sz="0" w:space="0" w:color="auto"/>
              </w:divBdr>
            </w:div>
            <w:div w:id="1524978295">
              <w:marLeft w:val="0"/>
              <w:marRight w:val="0"/>
              <w:marTop w:val="0"/>
              <w:marBottom w:val="0"/>
              <w:divBdr>
                <w:top w:val="none" w:sz="0" w:space="0" w:color="auto"/>
                <w:left w:val="none" w:sz="0" w:space="0" w:color="auto"/>
                <w:bottom w:val="none" w:sz="0" w:space="0" w:color="auto"/>
                <w:right w:val="none" w:sz="0" w:space="0" w:color="auto"/>
              </w:divBdr>
            </w:div>
            <w:div w:id="1526822406">
              <w:marLeft w:val="0"/>
              <w:marRight w:val="0"/>
              <w:marTop w:val="0"/>
              <w:marBottom w:val="0"/>
              <w:divBdr>
                <w:top w:val="none" w:sz="0" w:space="0" w:color="auto"/>
                <w:left w:val="none" w:sz="0" w:space="0" w:color="auto"/>
                <w:bottom w:val="none" w:sz="0" w:space="0" w:color="auto"/>
                <w:right w:val="none" w:sz="0" w:space="0" w:color="auto"/>
              </w:divBdr>
            </w:div>
            <w:div w:id="1753434639">
              <w:marLeft w:val="0"/>
              <w:marRight w:val="0"/>
              <w:marTop w:val="0"/>
              <w:marBottom w:val="0"/>
              <w:divBdr>
                <w:top w:val="none" w:sz="0" w:space="0" w:color="auto"/>
                <w:left w:val="none" w:sz="0" w:space="0" w:color="auto"/>
                <w:bottom w:val="none" w:sz="0" w:space="0" w:color="auto"/>
                <w:right w:val="none" w:sz="0" w:space="0" w:color="auto"/>
              </w:divBdr>
            </w:div>
            <w:div w:id="1894076432">
              <w:marLeft w:val="0"/>
              <w:marRight w:val="0"/>
              <w:marTop w:val="0"/>
              <w:marBottom w:val="0"/>
              <w:divBdr>
                <w:top w:val="none" w:sz="0" w:space="0" w:color="auto"/>
                <w:left w:val="none" w:sz="0" w:space="0" w:color="auto"/>
                <w:bottom w:val="none" w:sz="0" w:space="0" w:color="auto"/>
                <w:right w:val="none" w:sz="0" w:space="0" w:color="auto"/>
              </w:divBdr>
            </w:div>
            <w:div w:id="1940094343">
              <w:marLeft w:val="0"/>
              <w:marRight w:val="0"/>
              <w:marTop w:val="0"/>
              <w:marBottom w:val="0"/>
              <w:divBdr>
                <w:top w:val="none" w:sz="0" w:space="0" w:color="auto"/>
                <w:left w:val="none" w:sz="0" w:space="0" w:color="auto"/>
                <w:bottom w:val="none" w:sz="0" w:space="0" w:color="auto"/>
                <w:right w:val="none" w:sz="0" w:space="0" w:color="auto"/>
              </w:divBdr>
            </w:div>
            <w:div w:id="2085252483">
              <w:marLeft w:val="0"/>
              <w:marRight w:val="0"/>
              <w:marTop w:val="0"/>
              <w:marBottom w:val="0"/>
              <w:divBdr>
                <w:top w:val="none" w:sz="0" w:space="0" w:color="auto"/>
                <w:left w:val="none" w:sz="0" w:space="0" w:color="auto"/>
                <w:bottom w:val="none" w:sz="0" w:space="0" w:color="auto"/>
                <w:right w:val="none" w:sz="0" w:space="0" w:color="auto"/>
              </w:divBdr>
            </w:div>
          </w:divsChild>
        </w:div>
        <w:div w:id="1327367047">
          <w:marLeft w:val="0"/>
          <w:marRight w:val="0"/>
          <w:marTop w:val="0"/>
          <w:marBottom w:val="0"/>
          <w:divBdr>
            <w:top w:val="none" w:sz="0" w:space="0" w:color="auto"/>
            <w:left w:val="none" w:sz="0" w:space="0" w:color="auto"/>
            <w:bottom w:val="none" w:sz="0" w:space="0" w:color="auto"/>
            <w:right w:val="none" w:sz="0" w:space="0" w:color="auto"/>
          </w:divBdr>
        </w:div>
        <w:div w:id="1362319862">
          <w:marLeft w:val="0"/>
          <w:marRight w:val="0"/>
          <w:marTop w:val="0"/>
          <w:marBottom w:val="0"/>
          <w:divBdr>
            <w:top w:val="none" w:sz="0" w:space="0" w:color="auto"/>
            <w:left w:val="none" w:sz="0" w:space="0" w:color="auto"/>
            <w:bottom w:val="none" w:sz="0" w:space="0" w:color="auto"/>
            <w:right w:val="none" w:sz="0" w:space="0" w:color="auto"/>
          </w:divBdr>
        </w:div>
        <w:div w:id="1467511338">
          <w:marLeft w:val="0"/>
          <w:marRight w:val="0"/>
          <w:marTop w:val="0"/>
          <w:marBottom w:val="0"/>
          <w:divBdr>
            <w:top w:val="none" w:sz="0" w:space="0" w:color="auto"/>
            <w:left w:val="none" w:sz="0" w:space="0" w:color="auto"/>
            <w:bottom w:val="none" w:sz="0" w:space="0" w:color="auto"/>
            <w:right w:val="none" w:sz="0" w:space="0" w:color="auto"/>
          </w:divBdr>
        </w:div>
        <w:div w:id="1700084582">
          <w:marLeft w:val="0"/>
          <w:marRight w:val="0"/>
          <w:marTop w:val="0"/>
          <w:marBottom w:val="0"/>
          <w:divBdr>
            <w:top w:val="none" w:sz="0" w:space="0" w:color="auto"/>
            <w:left w:val="none" w:sz="0" w:space="0" w:color="auto"/>
            <w:bottom w:val="none" w:sz="0" w:space="0" w:color="auto"/>
            <w:right w:val="none" w:sz="0" w:space="0" w:color="auto"/>
          </w:divBdr>
        </w:div>
        <w:div w:id="2029210226">
          <w:marLeft w:val="0"/>
          <w:marRight w:val="0"/>
          <w:marTop w:val="0"/>
          <w:marBottom w:val="0"/>
          <w:divBdr>
            <w:top w:val="none" w:sz="0" w:space="0" w:color="auto"/>
            <w:left w:val="none" w:sz="0" w:space="0" w:color="auto"/>
            <w:bottom w:val="none" w:sz="0" w:space="0" w:color="auto"/>
            <w:right w:val="none" w:sz="0" w:space="0" w:color="auto"/>
          </w:divBdr>
          <w:divsChild>
            <w:div w:id="86998857">
              <w:marLeft w:val="0"/>
              <w:marRight w:val="0"/>
              <w:marTop w:val="0"/>
              <w:marBottom w:val="0"/>
              <w:divBdr>
                <w:top w:val="none" w:sz="0" w:space="0" w:color="auto"/>
                <w:left w:val="none" w:sz="0" w:space="0" w:color="auto"/>
                <w:bottom w:val="none" w:sz="0" w:space="0" w:color="auto"/>
                <w:right w:val="none" w:sz="0" w:space="0" w:color="auto"/>
              </w:divBdr>
            </w:div>
            <w:div w:id="197820060">
              <w:marLeft w:val="0"/>
              <w:marRight w:val="0"/>
              <w:marTop w:val="0"/>
              <w:marBottom w:val="0"/>
              <w:divBdr>
                <w:top w:val="none" w:sz="0" w:space="0" w:color="auto"/>
                <w:left w:val="none" w:sz="0" w:space="0" w:color="auto"/>
                <w:bottom w:val="none" w:sz="0" w:space="0" w:color="auto"/>
                <w:right w:val="none" w:sz="0" w:space="0" w:color="auto"/>
              </w:divBdr>
            </w:div>
            <w:div w:id="472137053">
              <w:marLeft w:val="0"/>
              <w:marRight w:val="0"/>
              <w:marTop w:val="0"/>
              <w:marBottom w:val="0"/>
              <w:divBdr>
                <w:top w:val="none" w:sz="0" w:space="0" w:color="auto"/>
                <w:left w:val="none" w:sz="0" w:space="0" w:color="auto"/>
                <w:bottom w:val="none" w:sz="0" w:space="0" w:color="auto"/>
                <w:right w:val="none" w:sz="0" w:space="0" w:color="auto"/>
              </w:divBdr>
            </w:div>
            <w:div w:id="665090337">
              <w:marLeft w:val="0"/>
              <w:marRight w:val="0"/>
              <w:marTop w:val="0"/>
              <w:marBottom w:val="0"/>
              <w:divBdr>
                <w:top w:val="none" w:sz="0" w:space="0" w:color="auto"/>
                <w:left w:val="none" w:sz="0" w:space="0" w:color="auto"/>
                <w:bottom w:val="none" w:sz="0" w:space="0" w:color="auto"/>
                <w:right w:val="none" w:sz="0" w:space="0" w:color="auto"/>
              </w:divBdr>
            </w:div>
            <w:div w:id="669329786">
              <w:marLeft w:val="0"/>
              <w:marRight w:val="0"/>
              <w:marTop w:val="0"/>
              <w:marBottom w:val="0"/>
              <w:divBdr>
                <w:top w:val="none" w:sz="0" w:space="0" w:color="auto"/>
                <w:left w:val="none" w:sz="0" w:space="0" w:color="auto"/>
                <w:bottom w:val="none" w:sz="0" w:space="0" w:color="auto"/>
                <w:right w:val="none" w:sz="0" w:space="0" w:color="auto"/>
              </w:divBdr>
            </w:div>
            <w:div w:id="823205093">
              <w:marLeft w:val="0"/>
              <w:marRight w:val="0"/>
              <w:marTop w:val="0"/>
              <w:marBottom w:val="0"/>
              <w:divBdr>
                <w:top w:val="none" w:sz="0" w:space="0" w:color="auto"/>
                <w:left w:val="none" w:sz="0" w:space="0" w:color="auto"/>
                <w:bottom w:val="none" w:sz="0" w:space="0" w:color="auto"/>
                <w:right w:val="none" w:sz="0" w:space="0" w:color="auto"/>
              </w:divBdr>
            </w:div>
            <w:div w:id="871183816">
              <w:marLeft w:val="0"/>
              <w:marRight w:val="0"/>
              <w:marTop w:val="0"/>
              <w:marBottom w:val="0"/>
              <w:divBdr>
                <w:top w:val="none" w:sz="0" w:space="0" w:color="auto"/>
                <w:left w:val="none" w:sz="0" w:space="0" w:color="auto"/>
                <w:bottom w:val="none" w:sz="0" w:space="0" w:color="auto"/>
                <w:right w:val="none" w:sz="0" w:space="0" w:color="auto"/>
              </w:divBdr>
            </w:div>
            <w:div w:id="882907702">
              <w:marLeft w:val="0"/>
              <w:marRight w:val="0"/>
              <w:marTop w:val="0"/>
              <w:marBottom w:val="0"/>
              <w:divBdr>
                <w:top w:val="none" w:sz="0" w:space="0" w:color="auto"/>
                <w:left w:val="none" w:sz="0" w:space="0" w:color="auto"/>
                <w:bottom w:val="none" w:sz="0" w:space="0" w:color="auto"/>
                <w:right w:val="none" w:sz="0" w:space="0" w:color="auto"/>
              </w:divBdr>
            </w:div>
            <w:div w:id="889419506">
              <w:marLeft w:val="0"/>
              <w:marRight w:val="0"/>
              <w:marTop w:val="0"/>
              <w:marBottom w:val="0"/>
              <w:divBdr>
                <w:top w:val="none" w:sz="0" w:space="0" w:color="auto"/>
                <w:left w:val="none" w:sz="0" w:space="0" w:color="auto"/>
                <w:bottom w:val="none" w:sz="0" w:space="0" w:color="auto"/>
                <w:right w:val="none" w:sz="0" w:space="0" w:color="auto"/>
              </w:divBdr>
            </w:div>
            <w:div w:id="1021856552">
              <w:marLeft w:val="0"/>
              <w:marRight w:val="0"/>
              <w:marTop w:val="0"/>
              <w:marBottom w:val="0"/>
              <w:divBdr>
                <w:top w:val="none" w:sz="0" w:space="0" w:color="auto"/>
                <w:left w:val="none" w:sz="0" w:space="0" w:color="auto"/>
                <w:bottom w:val="none" w:sz="0" w:space="0" w:color="auto"/>
                <w:right w:val="none" w:sz="0" w:space="0" w:color="auto"/>
              </w:divBdr>
            </w:div>
            <w:div w:id="1050956599">
              <w:marLeft w:val="0"/>
              <w:marRight w:val="0"/>
              <w:marTop w:val="0"/>
              <w:marBottom w:val="0"/>
              <w:divBdr>
                <w:top w:val="none" w:sz="0" w:space="0" w:color="auto"/>
                <w:left w:val="none" w:sz="0" w:space="0" w:color="auto"/>
                <w:bottom w:val="none" w:sz="0" w:space="0" w:color="auto"/>
                <w:right w:val="none" w:sz="0" w:space="0" w:color="auto"/>
              </w:divBdr>
            </w:div>
            <w:div w:id="1166553473">
              <w:marLeft w:val="0"/>
              <w:marRight w:val="0"/>
              <w:marTop w:val="0"/>
              <w:marBottom w:val="0"/>
              <w:divBdr>
                <w:top w:val="none" w:sz="0" w:space="0" w:color="auto"/>
                <w:left w:val="none" w:sz="0" w:space="0" w:color="auto"/>
                <w:bottom w:val="none" w:sz="0" w:space="0" w:color="auto"/>
                <w:right w:val="none" w:sz="0" w:space="0" w:color="auto"/>
              </w:divBdr>
            </w:div>
            <w:div w:id="1193769148">
              <w:marLeft w:val="0"/>
              <w:marRight w:val="0"/>
              <w:marTop w:val="0"/>
              <w:marBottom w:val="0"/>
              <w:divBdr>
                <w:top w:val="none" w:sz="0" w:space="0" w:color="auto"/>
                <w:left w:val="none" w:sz="0" w:space="0" w:color="auto"/>
                <w:bottom w:val="none" w:sz="0" w:space="0" w:color="auto"/>
                <w:right w:val="none" w:sz="0" w:space="0" w:color="auto"/>
              </w:divBdr>
            </w:div>
            <w:div w:id="1223522084">
              <w:marLeft w:val="0"/>
              <w:marRight w:val="0"/>
              <w:marTop w:val="0"/>
              <w:marBottom w:val="0"/>
              <w:divBdr>
                <w:top w:val="none" w:sz="0" w:space="0" w:color="auto"/>
                <w:left w:val="none" w:sz="0" w:space="0" w:color="auto"/>
                <w:bottom w:val="none" w:sz="0" w:space="0" w:color="auto"/>
                <w:right w:val="none" w:sz="0" w:space="0" w:color="auto"/>
              </w:divBdr>
            </w:div>
            <w:div w:id="1559513119">
              <w:marLeft w:val="0"/>
              <w:marRight w:val="0"/>
              <w:marTop w:val="0"/>
              <w:marBottom w:val="0"/>
              <w:divBdr>
                <w:top w:val="none" w:sz="0" w:space="0" w:color="auto"/>
                <w:left w:val="none" w:sz="0" w:space="0" w:color="auto"/>
                <w:bottom w:val="none" w:sz="0" w:space="0" w:color="auto"/>
                <w:right w:val="none" w:sz="0" w:space="0" w:color="auto"/>
              </w:divBdr>
            </w:div>
            <w:div w:id="1808547058">
              <w:marLeft w:val="0"/>
              <w:marRight w:val="0"/>
              <w:marTop w:val="0"/>
              <w:marBottom w:val="0"/>
              <w:divBdr>
                <w:top w:val="none" w:sz="0" w:space="0" w:color="auto"/>
                <w:left w:val="none" w:sz="0" w:space="0" w:color="auto"/>
                <w:bottom w:val="none" w:sz="0" w:space="0" w:color="auto"/>
                <w:right w:val="none" w:sz="0" w:space="0" w:color="auto"/>
              </w:divBdr>
            </w:div>
            <w:div w:id="2017418677">
              <w:marLeft w:val="0"/>
              <w:marRight w:val="0"/>
              <w:marTop w:val="0"/>
              <w:marBottom w:val="0"/>
              <w:divBdr>
                <w:top w:val="none" w:sz="0" w:space="0" w:color="auto"/>
                <w:left w:val="none" w:sz="0" w:space="0" w:color="auto"/>
                <w:bottom w:val="none" w:sz="0" w:space="0" w:color="auto"/>
                <w:right w:val="none" w:sz="0" w:space="0" w:color="auto"/>
              </w:divBdr>
            </w:div>
            <w:div w:id="2018073321">
              <w:marLeft w:val="0"/>
              <w:marRight w:val="0"/>
              <w:marTop w:val="0"/>
              <w:marBottom w:val="0"/>
              <w:divBdr>
                <w:top w:val="none" w:sz="0" w:space="0" w:color="auto"/>
                <w:left w:val="none" w:sz="0" w:space="0" w:color="auto"/>
                <w:bottom w:val="none" w:sz="0" w:space="0" w:color="auto"/>
                <w:right w:val="none" w:sz="0" w:space="0" w:color="auto"/>
              </w:divBdr>
            </w:div>
            <w:div w:id="2051760649">
              <w:marLeft w:val="0"/>
              <w:marRight w:val="0"/>
              <w:marTop w:val="0"/>
              <w:marBottom w:val="0"/>
              <w:divBdr>
                <w:top w:val="none" w:sz="0" w:space="0" w:color="auto"/>
                <w:left w:val="none" w:sz="0" w:space="0" w:color="auto"/>
                <w:bottom w:val="none" w:sz="0" w:space="0" w:color="auto"/>
                <w:right w:val="none" w:sz="0" w:space="0" w:color="auto"/>
              </w:divBdr>
            </w:div>
            <w:div w:id="21035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86809">
      <w:bodyDiv w:val="1"/>
      <w:marLeft w:val="0"/>
      <w:marRight w:val="0"/>
      <w:marTop w:val="0"/>
      <w:marBottom w:val="0"/>
      <w:divBdr>
        <w:top w:val="none" w:sz="0" w:space="0" w:color="auto"/>
        <w:left w:val="none" w:sz="0" w:space="0" w:color="auto"/>
        <w:bottom w:val="none" w:sz="0" w:space="0" w:color="auto"/>
        <w:right w:val="none" w:sz="0" w:space="0" w:color="auto"/>
      </w:divBdr>
      <w:divsChild>
        <w:div w:id="26030466">
          <w:marLeft w:val="0"/>
          <w:marRight w:val="0"/>
          <w:marTop w:val="360"/>
          <w:marBottom w:val="360"/>
          <w:divBdr>
            <w:top w:val="none" w:sz="0" w:space="0" w:color="auto"/>
            <w:left w:val="none" w:sz="0" w:space="0" w:color="auto"/>
            <w:bottom w:val="none" w:sz="0" w:space="0" w:color="auto"/>
            <w:right w:val="none" w:sz="0" w:space="0" w:color="auto"/>
          </w:divBdr>
          <w:divsChild>
            <w:div w:id="695695382">
              <w:marLeft w:val="0"/>
              <w:marRight w:val="0"/>
              <w:marTop w:val="0"/>
              <w:marBottom w:val="0"/>
              <w:divBdr>
                <w:top w:val="none" w:sz="0" w:space="0" w:color="auto"/>
                <w:left w:val="none" w:sz="0" w:space="0" w:color="auto"/>
                <w:bottom w:val="none" w:sz="0" w:space="0" w:color="auto"/>
                <w:right w:val="none" w:sz="0" w:space="0" w:color="auto"/>
              </w:divBdr>
              <w:divsChild>
                <w:div w:id="722565263">
                  <w:marLeft w:val="0"/>
                  <w:marRight w:val="0"/>
                  <w:marTop w:val="0"/>
                  <w:marBottom w:val="0"/>
                  <w:divBdr>
                    <w:top w:val="none" w:sz="0" w:space="0" w:color="auto"/>
                    <w:left w:val="none" w:sz="0" w:space="0" w:color="auto"/>
                    <w:bottom w:val="none" w:sz="0" w:space="0" w:color="auto"/>
                    <w:right w:val="none" w:sz="0" w:space="0" w:color="auto"/>
                  </w:divBdr>
                  <w:divsChild>
                    <w:div w:id="1986356325">
                      <w:marLeft w:val="0"/>
                      <w:marRight w:val="0"/>
                      <w:marTop w:val="0"/>
                      <w:marBottom w:val="0"/>
                      <w:divBdr>
                        <w:top w:val="none" w:sz="0" w:space="0" w:color="auto"/>
                        <w:left w:val="none" w:sz="0" w:space="0" w:color="auto"/>
                        <w:bottom w:val="none" w:sz="0" w:space="0" w:color="auto"/>
                        <w:right w:val="none" w:sz="0" w:space="0" w:color="auto"/>
                      </w:divBdr>
                      <w:divsChild>
                        <w:div w:id="2426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86166">
          <w:marLeft w:val="0"/>
          <w:marRight w:val="0"/>
          <w:marTop w:val="360"/>
          <w:marBottom w:val="360"/>
          <w:divBdr>
            <w:top w:val="none" w:sz="0" w:space="0" w:color="auto"/>
            <w:left w:val="none" w:sz="0" w:space="0" w:color="auto"/>
            <w:bottom w:val="none" w:sz="0" w:space="0" w:color="auto"/>
            <w:right w:val="none" w:sz="0" w:space="0" w:color="auto"/>
          </w:divBdr>
          <w:divsChild>
            <w:div w:id="559906184">
              <w:marLeft w:val="0"/>
              <w:marRight w:val="0"/>
              <w:marTop w:val="0"/>
              <w:marBottom w:val="0"/>
              <w:divBdr>
                <w:top w:val="none" w:sz="0" w:space="0" w:color="auto"/>
                <w:left w:val="none" w:sz="0" w:space="0" w:color="auto"/>
                <w:bottom w:val="none" w:sz="0" w:space="0" w:color="auto"/>
                <w:right w:val="none" w:sz="0" w:space="0" w:color="auto"/>
              </w:divBdr>
              <w:divsChild>
                <w:div w:id="119418200">
                  <w:marLeft w:val="0"/>
                  <w:marRight w:val="0"/>
                  <w:marTop w:val="0"/>
                  <w:marBottom w:val="0"/>
                  <w:divBdr>
                    <w:top w:val="none" w:sz="0" w:space="0" w:color="auto"/>
                    <w:left w:val="none" w:sz="0" w:space="0" w:color="auto"/>
                    <w:bottom w:val="none" w:sz="0" w:space="0" w:color="auto"/>
                    <w:right w:val="none" w:sz="0" w:space="0" w:color="auto"/>
                  </w:divBdr>
                  <w:divsChild>
                    <w:div w:id="154232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13953">
      <w:bodyDiv w:val="1"/>
      <w:marLeft w:val="0"/>
      <w:marRight w:val="0"/>
      <w:marTop w:val="0"/>
      <w:marBottom w:val="0"/>
      <w:divBdr>
        <w:top w:val="none" w:sz="0" w:space="0" w:color="auto"/>
        <w:left w:val="none" w:sz="0" w:space="0" w:color="auto"/>
        <w:bottom w:val="none" w:sz="0" w:space="0" w:color="auto"/>
        <w:right w:val="none" w:sz="0" w:space="0" w:color="auto"/>
      </w:divBdr>
      <w:divsChild>
        <w:div w:id="920604755">
          <w:marLeft w:val="0"/>
          <w:marRight w:val="0"/>
          <w:marTop w:val="360"/>
          <w:marBottom w:val="360"/>
          <w:divBdr>
            <w:top w:val="none" w:sz="0" w:space="0" w:color="auto"/>
            <w:left w:val="none" w:sz="0" w:space="0" w:color="auto"/>
            <w:bottom w:val="none" w:sz="0" w:space="0" w:color="auto"/>
            <w:right w:val="none" w:sz="0" w:space="0" w:color="auto"/>
          </w:divBdr>
          <w:divsChild>
            <w:div w:id="2112433203">
              <w:marLeft w:val="0"/>
              <w:marRight w:val="0"/>
              <w:marTop w:val="0"/>
              <w:marBottom w:val="0"/>
              <w:divBdr>
                <w:top w:val="none" w:sz="0" w:space="0" w:color="auto"/>
                <w:left w:val="none" w:sz="0" w:space="0" w:color="auto"/>
                <w:bottom w:val="none" w:sz="0" w:space="0" w:color="auto"/>
                <w:right w:val="none" w:sz="0" w:space="0" w:color="auto"/>
              </w:divBdr>
              <w:divsChild>
                <w:div w:id="505486198">
                  <w:marLeft w:val="0"/>
                  <w:marRight w:val="0"/>
                  <w:marTop w:val="0"/>
                  <w:marBottom w:val="0"/>
                  <w:divBdr>
                    <w:top w:val="none" w:sz="0" w:space="0" w:color="auto"/>
                    <w:left w:val="none" w:sz="0" w:space="0" w:color="auto"/>
                    <w:bottom w:val="none" w:sz="0" w:space="0" w:color="auto"/>
                    <w:right w:val="none" w:sz="0" w:space="0" w:color="auto"/>
                  </w:divBdr>
                  <w:divsChild>
                    <w:div w:id="1603219477">
                      <w:marLeft w:val="0"/>
                      <w:marRight w:val="0"/>
                      <w:marTop w:val="0"/>
                      <w:marBottom w:val="0"/>
                      <w:divBdr>
                        <w:top w:val="none" w:sz="0" w:space="0" w:color="auto"/>
                        <w:left w:val="none" w:sz="0" w:space="0" w:color="auto"/>
                        <w:bottom w:val="none" w:sz="0" w:space="0" w:color="auto"/>
                        <w:right w:val="none" w:sz="0" w:space="0" w:color="auto"/>
                      </w:divBdr>
                      <w:divsChild>
                        <w:div w:id="33974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432234">
          <w:marLeft w:val="0"/>
          <w:marRight w:val="0"/>
          <w:marTop w:val="360"/>
          <w:marBottom w:val="360"/>
          <w:divBdr>
            <w:top w:val="none" w:sz="0" w:space="0" w:color="auto"/>
            <w:left w:val="none" w:sz="0" w:space="0" w:color="auto"/>
            <w:bottom w:val="none" w:sz="0" w:space="0" w:color="auto"/>
            <w:right w:val="none" w:sz="0" w:space="0" w:color="auto"/>
          </w:divBdr>
          <w:divsChild>
            <w:div w:id="1067799194">
              <w:marLeft w:val="0"/>
              <w:marRight w:val="0"/>
              <w:marTop w:val="0"/>
              <w:marBottom w:val="0"/>
              <w:divBdr>
                <w:top w:val="none" w:sz="0" w:space="0" w:color="auto"/>
                <w:left w:val="none" w:sz="0" w:space="0" w:color="auto"/>
                <w:bottom w:val="none" w:sz="0" w:space="0" w:color="auto"/>
                <w:right w:val="none" w:sz="0" w:space="0" w:color="auto"/>
              </w:divBdr>
              <w:divsChild>
                <w:div w:id="1796757211">
                  <w:marLeft w:val="0"/>
                  <w:marRight w:val="0"/>
                  <w:marTop w:val="0"/>
                  <w:marBottom w:val="0"/>
                  <w:divBdr>
                    <w:top w:val="none" w:sz="0" w:space="0" w:color="auto"/>
                    <w:left w:val="none" w:sz="0" w:space="0" w:color="auto"/>
                    <w:bottom w:val="none" w:sz="0" w:space="0" w:color="auto"/>
                    <w:right w:val="none" w:sz="0" w:space="0" w:color="auto"/>
                  </w:divBdr>
                  <w:divsChild>
                    <w:div w:id="74326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3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dandl.org/resources/change-support-resourc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dandl.org/resources/change-support-resourc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odandl.org/resources/change-support-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s22191\OneDrive%20-%20M%20Health%20Fairview\Documents\Custom%20Office%20Templates\ODL%20Resource%20Template%202026.dotx" TargetMode="External"/></Relationships>
</file>

<file path=word/theme/theme1.xml><?xml version="1.0" encoding="utf-8"?>
<a:theme xmlns:a="http://schemas.openxmlformats.org/drawingml/2006/main" name="Office Theme">
  <a:themeElements>
    <a:clrScheme name="Fairview May 2026">
      <a:dk1>
        <a:srgbClr val="0E0E30"/>
      </a:dk1>
      <a:lt1>
        <a:srgbClr val="FFFFFF"/>
      </a:lt1>
      <a:dk2>
        <a:srgbClr val="1C1840"/>
      </a:dk2>
      <a:lt2>
        <a:srgbClr val="FCF5EB"/>
      </a:lt2>
      <a:accent1>
        <a:srgbClr val="8CC96D"/>
      </a:accent1>
      <a:accent2>
        <a:srgbClr val="7993E8"/>
      </a:accent2>
      <a:accent3>
        <a:srgbClr val="FA7861"/>
      </a:accent3>
      <a:accent4>
        <a:srgbClr val="F7E7CD"/>
      </a:accent4>
      <a:accent5>
        <a:srgbClr val="A8B9F3"/>
      </a:accent5>
      <a:accent6>
        <a:srgbClr val="FFAF97"/>
      </a:accent6>
      <a:hlink>
        <a:srgbClr val="0038BF"/>
      </a:hlink>
      <a:folHlink>
        <a:srgbClr val="0037B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3916922-1a70-4db4-afef-d989904e3e9e" xsi:nil="true"/>
    <lcf76f155ced4ddcb4097134ff3c332f xmlns="6d9b36ce-971f-42a7-b837-20394e655120">
      <Terms xmlns="http://schemas.microsoft.com/office/infopath/2007/PartnerControls"/>
    </lcf76f155ced4ddcb4097134ff3c332f>
    <Slide_x0023_ xmlns="6d9b36ce-971f-42a7-b837-20394e65512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5999F79F19784DBE56D8CD18B8772E" ma:contentTypeVersion="20" ma:contentTypeDescription="Create a new document." ma:contentTypeScope="" ma:versionID="6f8955a2ce09ec895c12357c2ab8c257">
  <xsd:schema xmlns:xsd="http://www.w3.org/2001/XMLSchema" xmlns:xs="http://www.w3.org/2001/XMLSchema" xmlns:p="http://schemas.microsoft.com/office/2006/metadata/properties" xmlns:ns2="6d9b36ce-971f-42a7-b837-20394e655120" xmlns:ns3="c3916922-1a70-4db4-afef-d989904e3e9e" targetNamespace="http://schemas.microsoft.com/office/2006/metadata/properties" ma:root="true" ma:fieldsID="a714e1dc980070f7891753368ae49fdc" ns2:_="" ns3:_="">
    <xsd:import namespace="6d9b36ce-971f-42a7-b837-20394e655120"/>
    <xsd:import namespace="c3916922-1a70-4db4-afef-d989904e3e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Slide_x0023_"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b36ce-971f-42a7-b837-20394e6551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f0d629-d392-44fd-985b-97f177fd12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Slide_x0023_" ma:index="25" nillable="true" ma:displayName="Slide #" ma:format="Dropdown" ma:internalName="Slide_x0023_">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16922-1a70-4db4-afef-d989904e3e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75c313-d1e9-4329-9749-35967b305894}" ma:internalName="TaxCatchAll" ma:showField="CatchAllData" ma:web="c3916922-1a70-4db4-afef-d989904e3e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157B11-CFD8-4423-82EC-51318697CB39}">
  <ds:schemaRefs>
    <ds:schemaRef ds:uri="http://schemas.microsoft.com/sharepoint/v3/contenttype/forms"/>
  </ds:schemaRefs>
</ds:datastoreItem>
</file>

<file path=customXml/itemProps2.xml><?xml version="1.0" encoding="utf-8"?>
<ds:datastoreItem xmlns:ds="http://schemas.openxmlformats.org/officeDocument/2006/customXml" ds:itemID="{F0D57D63-54AB-4288-88E4-2D1F4F10AA44}">
  <ds:schemaRefs>
    <ds:schemaRef ds:uri="http://schemas.microsoft.com/office/2006/metadata/properties"/>
    <ds:schemaRef ds:uri="http://schemas.microsoft.com/office/infopath/2007/PartnerControls"/>
    <ds:schemaRef ds:uri="c3916922-1a70-4db4-afef-d989904e3e9e"/>
    <ds:schemaRef ds:uri="6d9b36ce-971f-42a7-b837-20394e655120"/>
  </ds:schemaRefs>
</ds:datastoreItem>
</file>

<file path=customXml/itemProps3.xml><?xml version="1.0" encoding="utf-8"?>
<ds:datastoreItem xmlns:ds="http://schemas.openxmlformats.org/officeDocument/2006/customXml" ds:itemID="{80090559-FF81-4D55-A892-A01F06A8D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b36ce-971f-42a7-b837-20394e655120"/>
    <ds:schemaRef ds:uri="c3916922-1a70-4db4-afef-d989904e3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e1119c0-5c41-4899-bacb-d4a8ade03a2e}" enabled="1" method="Standard" siteId="{c69834d0-4147-4777-891d-a7dcdee2d566}" removed="0"/>
</clbl:labelList>
</file>

<file path=docProps/app.xml><?xml version="1.0" encoding="utf-8"?>
<Properties xmlns="http://schemas.openxmlformats.org/officeDocument/2006/extended-properties" xmlns:vt="http://schemas.openxmlformats.org/officeDocument/2006/docPropsVTypes">
  <Template>ODL Resource Template 2026.dotx</Template>
  <TotalTime>388</TotalTime>
  <Pages>8</Pages>
  <Words>1041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6968</CharactersWithSpaces>
  <SharedDoc>false</SharedDoc>
  <HLinks>
    <vt:vector size="6" baseType="variant">
      <vt:variant>
        <vt:i4>6225920</vt:i4>
      </vt:variant>
      <vt:variant>
        <vt:i4>0</vt:i4>
      </vt:variant>
      <vt:variant>
        <vt:i4>0</vt:i4>
      </vt:variant>
      <vt:variant>
        <vt:i4>5</vt:i4>
      </vt:variant>
      <vt:variant>
        <vt:lpwstr>https://mnfhs-my.sharepoint.com/personal/eli28776_fairview_org/Documents/Documents/SLT/FV SLT Summit Pre Event Brand Activation Copy.docx?web=1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Spivey, Jasmine</dc:creator>
  <cp:keywords/>
  <dc:description/>
  <cp:lastModifiedBy>Schneider, Elizabeth</cp:lastModifiedBy>
  <cp:revision>87</cp:revision>
  <cp:lastPrinted>2025-10-24T00:54:00Z</cp:lastPrinted>
  <dcterms:created xsi:type="dcterms:W3CDTF">2026-06-15T13:34:00Z</dcterms:created>
  <dcterms:modified xsi:type="dcterms:W3CDTF">2026-08-24T15:28:00Z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0x0101002A5999F79F19784DBE56D8CD18B8772E</vt:lpwstr>
  </property>
  <property fmtid="{D5CDD505-2E9C-101B-9397-08002B2CF9AE}" pid="3" name="Order">
    <vt:r8>2528200</vt:r8>
  </property>
  <property fmtid="{D5CDD505-2E9C-101B-9397-08002B2CF9AE}" pid="4" name="ComplianceAssetId">
    <vt:lpwstr/>
  </property>
  <property fmtid="{D5CDD505-2E9C-101B-9397-08002B2CF9AE}" pid="5" name="MediaServiceImageTags">
    <vt:lpwstr/>
  </property>
  <property fmtid="{D5CDD505-2E9C-101B-9397-08002B2CF9AE}" pid="6" name="docLang">
    <vt:lpwstr>en</vt:lpwstr>
  </property>
</Properties>
</file>